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9D95" w14:textId="77777777" w:rsidR="00777664" w:rsidRDefault="0072279E">
      <w:pPr>
        <w:pStyle w:val="Tekstpodstawowy"/>
        <w:ind w:left="4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647FFF" wp14:editId="538F2550">
                <wp:simplePos x="0" y="0"/>
                <wp:positionH relativeFrom="margin">
                  <wp:posOffset>0</wp:posOffset>
                </wp:positionH>
                <wp:positionV relativeFrom="margin">
                  <wp:posOffset>-90435</wp:posOffset>
                </wp:positionV>
                <wp:extent cx="1638300" cy="581025"/>
                <wp:effectExtent l="0" t="0" r="0" b="3175"/>
                <wp:wrapSquare wrapText="bothSides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581025"/>
                          <a:chOff x="0" y="0"/>
                          <a:chExt cx="2579" cy="915"/>
                        </a:xfrm>
                      </wpg:grpSpPr>
                      <wps:wsp>
                        <wps:cNvPr id="1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9" cy="915"/>
                          </a:xfrm>
                          <a:custGeom>
                            <a:avLst/>
                            <a:gdLst>
                              <a:gd name="T0" fmla="*/ 670 w 959"/>
                              <a:gd name="T1" fmla="*/ 120 h 915"/>
                              <a:gd name="T2" fmla="*/ 661 w 959"/>
                              <a:gd name="T3" fmla="*/ 131 h 915"/>
                              <a:gd name="T4" fmla="*/ 16 w 959"/>
                              <a:gd name="T5" fmla="*/ 134 h 915"/>
                              <a:gd name="T6" fmla="*/ 0 w 959"/>
                              <a:gd name="T7" fmla="*/ 158 h 915"/>
                              <a:gd name="T8" fmla="*/ 265 w 959"/>
                              <a:gd name="T9" fmla="*/ 786 h 915"/>
                              <a:gd name="T10" fmla="*/ 300 w 959"/>
                              <a:gd name="T11" fmla="*/ 842 h 915"/>
                              <a:gd name="T12" fmla="*/ 346 w 959"/>
                              <a:gd name="T13" fmla="*/ 883 h 915"/>
                              <a:gd name="T14" fmla="*/ 401 w 959"/>
                              <a:gd name="T15" fmla="*/ 907 h 915"/>
                              <a:gd name="T16" fmla="*/ 459 w 959"/>
                              <a:gd name="T17" fmla="*/ 915 h 915"/>
                              <a:gd name="T18" fmla="*/ 517 w 959"/>
                              <a:gd name="T19" fmla="*/ 907 h 915"/>
                              <a:gd name="T20" fmla="*/ 571 w 959"/>
                              <a:gd name="T21" fmla="*/ 883 h 915"/>
                              <a:gd name="T22" fmla="*/ 618 w 959"/>
                              <a:gd name="T23" fmla="*/ 843 h 915"/>
                              <a:gd name="T24" fmla="*/ 458 w 959"/>
                              <a:gd name="T25" fmla="*/ 820 h 915"/>
                              <a:gd name="T26" fmla="*/ 425 w 959"/>
                              <a:gd name="T27" fmla="*/ 816 h 915"/>
                              <a:gd name="T28" fmla="*/ 396 w 959"/>
                              <a:gd name="T29" fmla="*/ 803 h 915"/>
                              <a:gd name="T30" fmla="*/ 370 w 959"/>
                              <a:gd name="T31" fmla="*/ 781 h 915"/>
                              <a:gd name="T32" fmla="*/ 351 w 959"/>
                              <a:gd name="T33" fmla="*/ 750 h 915"/>
                              <a:gd name="T34" fmla="*/ 652 w 959"/>
                              <a:gd name="T35" fmla="*/ 225 h 915"/>
                              <a:gd name="T36" fmla="*/ 714 w 959"/>
                              <a:gd name="T37" fmla="*/ 207 h 915"/>
                              <a:gd name="T38" fmla="*/ 755 w 959"/>
                              <a:gd name="T39" fmla="*/ 158 h 915"/>
                              <a:gd name="T40" fmla="*/ 788 w 959"/>
                              <a:gd name="T41" fmla="*/ 61 h 915"/>
                              <a:gd name="T42" fmla="*/ 754 w 959"/>
                              <a:gd name="T43" fmla="*/ 8 h 915"/>
                              <a:gd name="T44" fmla="*/ 838 w 959"/>
                              <a:gd name="T45" fmla="*/ 363 h 915"/>
                              <a:gd name="T46" fmla="*/ 565 w 959"/>
                              <a:gd name="T47" fmla="*/ 750 h 915"/>
                              <a:gd name="T48" fmla="*/ 546 w 959"/>
                              <a:gd name="T49" fmla="*/ 781 h 915"/>
                              <a:gd name="T50" fmla="*/ 521 w 959"/>
                              <a:gd name="T51" fmla="*/ 803 h 915"/>
                              <a:gd name="T52" fmla="*/ 491 w 959"/>
                              <a:gd name="T53" fmla="*/ 816 h 915"/>
                              <a:gd name="T54" fmla="*/ 458 w 959"/>
                              <a:gd name="T55" fmla="*/ 820 h 915"/>
                              <a:gd name="T56" fmla="*/ 637 w 959"/>
                              <a:gd name="T57" fmla="*/ 817 h 915"/>
                              <a:gd name="T58" fmla="*/ 838 w 959"/>
                              <a:gd name="T59" fmla="*/ 363 h 915"/>
                              <a:gd name="T60" fmla="*/ 821 w 959"/>
                              <a:gd name="T61" fmla="*/ 165 h 915"/>
                              <a:gd name="T62" fmla="*/ 789 w 959"/>
                              <a:gd name="T63" fmla="*/ 219 h 915"/>
                              <a:gd name="T64" fmla="*/ 708 w 959"/>
                              <a:gd name="T65" fmla="*/ 272 h 915"/>
                              <a:gd name="T66" fmla="*/ 211 w 959"/>
                              <a:gd name="T67" fmla="*/ 279 h 915"/>
                              <a:gd name="T68" fmla="*/ 408 w 959"/>
                              <a:gd name="T69" fmla="*/ 730 h 915"/>
                              <a:gd name="T70" fmla="*/ 435 w 959"/>
                              <a:gd name="T71" fmla="*/ 751 h 915"/>
                              <a:gd name="T72" fmla="*/ 466 w 959"/>
                              <a:gd name="T73" fmla="*/ 755 h 915"/>
                              <a:gd name="T74" fmla="*/ 486 w 959"/>
                              <a:gd name="T75" fmla="*/ 745 h 915"/>
                              <a:gd name="T76" fmla="*/ 504 w 959"/>
                              <a:gd name="T77" fmla="*/ 730 h 915"/>
                              <a:gd name="T78" fmla="*/ 558 w 959"/>
                              <a:gd name="T79" fmla="*/ 607 h 915"/>
                              <a:gd name="T80" fmla="*/ 355 w 959"/>
                              <a:gd name="T81" fmla="*/ 373 h 915"/>
                              <a:gd name="T82" fmla="*/ 678 w 959"/>
                              <a:gd name="T83" fmla="*/ 372 h 915"/>
                              <a:gd name="T84" fmla="*/ 715 w 959"/>
                              <a:gd name="T85" fmla="*/ 367 h 915"/>
                              <a:gd name="T86" fmla="*/ 838 w 959"/>
                              <a:gd name="T87" fmla="*/ 363 h 915"/>
                              <a:gd name="T88" fmla="*/ 954 w 959"/>
                              <a:gd name="T89" fmla="*/ 94 h 915"/>
                              <a:gd name="T90" fmla="*/ 948 w 959"/>
                              <a:gd name="T91" fmla="*/ 30 h 915"/>
                              <a:gd name="T92" fmla="*/ 893 w 959"/>
                              <a:gd name="T93" fmla="*/ 0 h 915"/>
                              <a:gd name="T94" fmla="*/ 559 w 959"/>
                              <a:gd name="T95" fmla="*/ 373 h 915"/>
                              <a:gd name="T96" fmla="*/ 558 w 959"/>
                              <a:gd name="T97" fmla="*/ 607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59" h="915">
                                <a:moveTo>
                                  <a:pt x="722" y="0"/>
                                </a:moveTo>
                                <a:lnTo>
                                  <a:pt x="670" y="120"/>
                                </a:lnTo>
                                <a:lnTo>
                                  <a:pt x="668" y="127"/>
                                </a:lnTo>
                                <a:lnTo>
                                  <a:pt x="661" y="131"/>
                                </a:lnTo>
                                <a:lnTo>
                                  <a:pt x="31" y="131"/>
                                </a:lnTo>
                                <a:lnTo>
                                  <a:pt x="16" y="134"/>
                                </a:lnTo>
                                <a:lnTo>
                                  <a:pt x="5" y="144"/>
                                </a:lnTo>
                                <a:lnTo>
                                  <a:pt x="0" y="158"/>
                                </a:lnTo>
                                <a:lnTo>
                                  <a:pt x="3" y="174"/>
                                </a:lnTo>
                                <a:lnTo>
                                  <a:pt x="265" y="786"/>
                                </a:lnTo>
                                <a:lnTo>
                                  <a:pt x="281" y="816"/>
                                </a:lnTo>
                                <a:lnTo>
                                  <a:pt x="300" y="842"/>
                                </a:lnTo>
                                <a:lnTo>
                                  <a:pt x="322" y="864"/>
                                </a:lnTo>
                                <a:lnTo>
                                  <a:pt x="346" y="883"/>
                                </a:lnTo>
                                <a:lnTo>
                                  <a:pt x="373" y="897"/>
                                </a:lnTo>
                                <a:lnTo>
                                  <a:pt x="401" y="907"/>
                                </a:lnTo>
                                <a:lnTo>
                                  <a:pt x="430" y="913"/>
                                </a:lnTo>
                                <a:lnTo>
                                  <a:pt x="459" y="915"/>
                                </a:lnTo>
                                <a:lnTo>
                                  <a:pt x="488" y="913"/>
                                </a:lnTo>
                                <a:lnTo>
                                  <a:pt x="517" y="907"/>
                                </a:lnTo>
                                <a:lnTo>
                                  <a:pt x="545" y="897"/>
                                </a:lnTo>
                                <a:lnTo>
                                  <a:pt x="571" y="883"/>
                                </a:lnTo>
                                <a:lnTo>
                                  <a:pt x="596" y="865"/>
                                </a:lnTo>
                                <a:lnTo>
                                  <a:pt x="618" y="843"/>
                                </a:lnTo>
                                <a:lnTo>
                                  <a:pt x="635" y="820"/>
                                </a:lnTo>
                                <a:lnTo>
                                  <a:pt x="458" y="820"/>
                                </a:lnTo>
                                <a:lnTo>
                                  <a:pt x="442" y="819"/>
                                </a:lnTo>
                                <a:lnTo>
                                  <a:pt x="425" y="816"/>
                                </a:lnTo>
                                <a:lnTo>
                                  <a:pt x="410" y="811"/>
                                </a:lnTo>
                                <a:lnTo>
                                  <a:pt x="396" y="803"/>
                                </a:lnTo>
                                <a:lnTo>
                                  <a:pt x="382" y="793"/>
                                </a:lnTo>
                                <a:lnTo>
                                  <a:pt x="370" y="781"/>
                                </a:lnTo>
                                <a:lnTo>
                                  <a:pt x="360" y="767"/>
                                </a:lnTo>
                                <a:lnTo>
                                  <a:pt x="351" y="750"/>
                                </a:lnTo>
                                <a:lnTo>
                                  <a:pt x="126" y="225"/>
                                </a:lnTo>
                                <a:lnTo>
                                  <a:pt x="652" y="225"/>
                                </a:lnTo>
                                <a:lnTo>
                                  <a:pt x="685" y="220"/>
                                </a:lnTo>
                                <a:lnTo>
                                  <a:pt x="714" y="207"/>
                                </a:lnTo>
                                <a:lnTo>
                                  <a:pt x="738" y="186"/>
                                </a:lnTo>
                                <a:lnTo>
                                  <a:pt x="755" y="158"/>
                                </a:lnTo>
                                <a:lnTo>
                                  <a:pt x="783" y="94"/>
                                </a:lnTo>
                                <a:lnTo>
                                  <a:pt x="788" y="61"/>
                                </a:lnTo>
                                <a:lnTo>
                                  <a:pt x="778" y="30"/>
                                </a:lnTo>
                                <a:lnTo>
                                  <a:pt x="754" y="8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838" y="363"/>
                                </a:moveTo>
                                <a:lnTo>
                                  <a:pt x="732" y="363"/>
                                </a:lnTo>
                                <a:lnTo>
                                  <a:pt x="565" y="750"/>
                                </a:lnTo>
                                <a:lnTo>
                                  <a:pt x="557" y="767"/>
                                </a:lnTo>
                                <a:lnTo>
                                  <a:pt x="546" y="781"/>
                                </a:lnTo>
                                <a:lnTo>
                                  <a:pt x="534" y="793"/>
                                </a:lnTo>
                                <a:lnTo>
                                  <a:pt x="521" y="803"/>
                                </a:lnTo>
                                <a:lnTo>
                                  <a:pt x="506" y="811"/>
                                </a:lnTo>
                                <a:lnTo>
                                  <a:pt x="491" y="816"/>
                                </a:lnTo>
                                <a:lnTo>
                                  <a:pt x="475" y="819"/>
                                </a:lnTo>
                                <a:lnTo>
                                  <a:pt x="458" y="820"/>
                                </a:lnTo>
                                <a:lnTo>
                                  <a:pt x="635" y="820"/>
                                </a:lnTo>
                                <a:lnTo>
                                  <a:pt x="637" y="817"/>
                                </a:lnTo>
                                <a:lnTo>
                                  <a:pt x="652" y="788"/>
                                </a:lnTo>
                                <a:lnTo>
                                  <a:pt x="838" y="363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21" y="165"/>
                                </a:lnTo>
                                <a:lnTo>
                                  <a:pt x="815" y="178"/>
                                </a:lnTo>
                                <a:lnTo>
                                  <a:pt x="789" y="219"/>
                                </a:lnTo>
                                <a:lnTo>
                                  <a:pt x="752" y="251"/>
                                </a:lnTo>
                                <a:lnTo>
                                  <a:pt x="708" y="272"/>
                                </a:lnTo>
                                <a:lnTo>
                                  <a:pt x="660" y="279"/>
                                </a:lnTo>
                                <a:lnTo>
                                  <a:pt x="211" y="279"/>
                                </a:lnTo>
                                <a:lnTo>
                                  <a:pt x="403" y="719"/>
                                </a:lnTo>
                                <a:lnTo>
                                  <a:pt x="408" y="730"/>
                                </a:lnTo>
                                <a:lnTo>
                                  <a:pt x="416" y="739"/>
                                </a:lnTo>
                                <a:lnTo>
                                  <a:pt x="435" y="751"/>
                                </a:lnTo>
                                <a:lnTo>
                                  <a:pt x="445" y="755"/>
                                </a:lnTo>
                                <a:lnTo>
                                  <a:pt x="466" y="755"/>
                                </a:lnTo>
                                <a:lnTo>
                                  <a:pt x="477" y="752"/>
                                </a:lnTo>
                                <a:lnTo>
                                  <a:pt x="486" y="745"/>
                                </a:lnTo>
                                <a:lnTo>
                                  <a:pt x="496" y="739"/>
                                </a:lnTo>
                                <a:lnTo>
                                  <a:pt x="504" y="730"/>
                                </a:lnTo>
                                <a:lnTo>
                                  <a:pt x="509" y="719"/>
                                </a:lnTo>
                                <a:lnTo>
                                  <a:pt x="558" y="607"/>
                                </a:lnTo>
                                <a:lnTo>
                                  <a:pt x="457" y="607"/>
                                </a:lnTo>
                                <a:lnTo>
                                  <a:pt x="355" y="373"/>
                                </a:lnTo>
                                <a:lnTo>
                                  <a:pt x="660" y="373"/>
                                </a:lnTo>
                                <a:lnTo>
                                  <a:pt x="678" y="372"/>
                                </a:lnTo>
                                <a:lnTo>
                                  <a:pt x="696" y="370"/>
                                </a:lnTo>
                                <a:lnTo>
                                  <a:pt x="715" y="367"/>
                                </a:lnTo>
                                <a:lnTo>
                                  <a:pt x="732" y="363"/>
                                </a:lnTo>
                                <a:lnTo>
                                  <a:pt x="838" y="363"/>
                                </a:lnTo>
                                <a:lnTo>
                                  <a:pt x="902" y="215"/>
                                </a:lnTo>
                                <a:lnTo>
                                  <a:pt x="954" y="94"/>
                                </a:lnTo>
                                <a:lnTo>
                                  <a:pt x="959" y="61"/>
                                </a:lnTo>
                                <a:lnTo>
                                  <a:pt x="948" y="30"/>
                                </a:lnTo>
                                <a:lnTo>
                                  <a:pt x="925" y="8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660" y="373"/>
                                </a:moveTo>
                                <a:lnTo>
                                  <a:pt x="559" y="373"/>
                                </a:lnTo>
                                <a:lnTo>
                                  <a:pt x="457" y="607"/>
                                </a:lnTo>
                                <a:lnTo>
                                  <a:pt x="558" y="607"/>
                                </a:lnTo>
                                <a:lnTo>
                                  <a:pt x="66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4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81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38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563" y="381"/>
                            <a:ext cx="186" cy="278"/>
                          </a:xfrm>
                          <a:custGeom>
                            <a:avLst/>
                            <a:gdLst>
                              <a:gd name="T0" fmla="+- 0 1749 1564"/>
                              <a:gd name="T1" fmla="*/ T0 w 186"/>
                              <a:gd name="T2" fmla="+- 0 607 381"/>
                              <a:gd name="T3" fmla="*/ 607 h 278"/>
                              <a:gd name="T4" fmla="+- 0 1618 1564"/>
                              <a:gd name="T5" fmla="*/ T4 w 186"/>
                              <a:gd name="T6" fmla="+- 0 607 381"/>
                              <a:gd name="T7" fmla="*/ 607 h 278"/>
                              <a:gd name="T8" fmla="+- 0 1618 1564"/>
                              <a:gd name="T9" fmla="*/ T8 w 186"/>
                              <a:gd name="T10" fmla="+- 0 381 381"/>
                              <a:gd name="T11" fmla="*/ 381 h 278"/>
                              <a:gd name="T12" fmla="+- 0 1564 1564"/>
                              <a:gd name="T13" fmla="*/ T12 w 186"/>
                              <a:gd name="T14" fmla="+- 0 381 381"/>
                              <a:gd name="T15" fmla="*/ 381 h 278"/>
                              <a:gd name="T16" fmla="+- 0 1564 1564"/>
                              <a:gd name="T17" fmla="*/ T16 w 186"/>
                              <a:gd name="T18" fmla="+- 0 607 381"/>
                              <a:gd name="T19" fmla="*/ 607 h 278"/>
                              <a:gd name="T20" fmla="+- 0 1564 1564"/>
                              <a:gd name="T21" fmla="*/ T20 w 186"/>
                              <a:gd name="T22" fmla="+- 0 659 381"/>
                              <a:gd name="T23" fmla="*/ 659 h 278"/>
                              <a:gd name="T24" fmla="+- 0 1749 1564"/>
                              <a:gd name="T25" fmla="*/ T24 w 186"/>
                              <a:gd name="T26" fmla="+- 0 659 381"/>
                              <a:gd name="T27" fmla="*/ 659 h 278"/>
                              <a:gd name="T28" fmla="+- 0 1749 1564"/>
                              <a:gd name="T29" fmla="*/ T28 w 186"/>
                              <a:gd name="T30" fmla="+- 0 607 381"/>
                              <a:gd name="T31" fmla="*/ 60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278">
                                <a:moveTo>
                                  <a:pt x="185" y="226"/>
                                </a:moveTo>
                                <a:lnTo>
                                  <a:pt x="54" y="226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0" y="278"/>
                                </a:lnTo>
                                <a:lnTo>
                                  <a:pt x="185" y="278"/>
                                </a:lnTo>
                                <a:lnTo>
                                  <a:pt x="18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69"/>
                            <a:ext cx="50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70"/>
                            <a:ext cx="25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FC859" id="Group 12" o:spid="_x0000_s1026" style="position:absolute;margin-left:0;margin-top:-7.1pt;width:129pt;height:45.75pt;z-index:251660288;mso-position-horizontal-relative:margin;mso-position-vertical-relative:margin" coordsize="2579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">
                <v:shape id="AutoShape 18" o:spid="_x0000_s1027" style="position:absolute;width:959;height:915;visibility:visible;mso-wrap-style:square;v-text-anchor:top" coordsize="95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" path="m722,l670,120r-2,7l661,131r-630,l16,134,5,144,,158r3,16l265,786r16,30l300,842r22,22l346,883r27,14l401,907r29,6l459,915r29,-2l517,907r28,-10l571,883r25,-18l618,843r17,-23l458,820r-16,-1l425,816r-15,-5l396,803,382,793,370,781,360,767r-9,-17l126,225r526,l685,220r29,-13l738,186r17,-28l783,94r5,-33l778,30,754,8,722,xm838,363r-106,l565,750r-8,17l546,781r-12,12l521,803r-15,8l491,816r-16,3l458,820r177,l637,817r15,-29l838,363xm893,l821,165r-6,13l789,219r-37,32l708,272r-48,7l211,279,403,719r5,11l416,739r19,12l445,755r21,l477,752r9,-7l496,739r8,-9l509,719,558,607r-101,l355,373r305,l678,372r18,-2l715,367r17,-4l838,363,902,215,954,94r5,-33l948,30,925,8,893,xm660,373r-101,l457,607r101,l660,373xe" fillcolor="#e54b54" stroked="f">
                  <v:path arrowok="t" o:connecttype="custom" o:connectlocs="670,120;661,131;16,134;0,158;265,786;300,842;346,883;401,907;459,915;517,907;571,883;618,843;458,820;425,816;396,803;370,781;351,750;652,225;714,207;755,158;788,61;754,8;838,363;565,750;546,781;521,803;491,816;458,820;637,817;838,363;821,165;789,219;708,272;211,279;408,730;435,751;466,755;486,745;504,730;558,607;355,373;678,372;715,367;838,363;954,94;948,30;893,0;559,373;558,607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972;top:381;width:25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">
                  <v:imagedata r:id="rId12" o:title=""/>
                  <v:path arrowok="t"/>
                  <o:lock v:ext="edit" aspectratio="f"/>
                </v:shape>
                <v:shape id="Picture 16" o:spid="_x0000_s1029" type="#_x0000_t75" style="position:absolute;left:1268;top:38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">
                  <v:imagedata r:id="rId13" o:title=""/>
                  <v:path arrowok="t"/>
                  <o:lock v:ext="edit" aspectratio="f"/>
                </v:shape>
                <v:shape id="Freeform 15" o:spid="_x0000_s1030" style="position:absolute;left:1563;top:381;width:186;height:278;visibility:visible;mso-wrap-style:square;v-text-anchor:top" coordsize="18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" path="m185,226r-131,l54,,,,,226r,52l185,278r,-52xe" stroked="f">
                  <v:path arrowok="t" o:connecttype="custom" o:connectlocs="185,607;54,607;54,381;0,381;0,607;0,659;185,659;185,607" o:connectangles="0,0,0,0,0,0,0,0"/>
                </v:shape>
                <v:shape id="Picture 14" o:spid="_x0000_s1031" type="#_x0000_t75" style="position:absolute;left:1780;top:369;width:508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">
                  <v:imagedata r:id="rId14" o:title=""/>
                  <v:path arrowok="t"/>
                  <o:lock v:ext="edit" aspectratio="f"/>
                </v:shape>
                <v:shape id="Picture 13" o:spid="_x0000_s1032" type="#_x0000_t75" style="position:absolute;left:2328;top:370;width:25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">
                  <v:imagedata r:id="rId15" o:title=""/>
                  <v:path arrowok="t"/>
                  <o:lock v:ext="edit" aspectratio="f"/>
                </v:shape>
                <w10:wrap type="square" anchorx="margin" anchory="margin"/>
              </v:group>
            </w:pict>
          </mc:Fallback>
        </mc:AlternateContent>
      </w:r>
      <w:r w:rsidR="00B25465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5975970" wp14:editId="0A4EDC55">
                <wp:simplePos x="0" y="0"/>
                <wp:positionH relativeFrom="page">
                  <wp:posOffset>0</wp:posOffset>
                </wp:positionH>
                <wp:positionV relativeFrom="page">
                  <wp:posOffset>-50242</wp:posOffset>
                </wp:positionV>
                <wp:extent cx="7560310" cy="10772517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772517"/>
                        </a:xfrm>
                        <a:prstGeom prst="rect">
                          <a:avLst/>
                        </a:prstGeom>
                        <a:solidFill>
                          <a:srgbClr val="202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14743" id="Rectangle 20" o:spid="_x0000_s1026" style="position:absolute;margin-left:0;margin-top:-3.95pt;width:595.3pt;height:848.25pt;z-index:-25166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" fillcolor="#202535" stroked="f">
                <v:path arrowok="t"/>
                <w10:wrap anchorx="page" anchory="page"/>
              </v:rect>
            </w:pict>
          </mc:Fallback>
        </mc:AlternateContent>
      </w:r>
      <w:r w:rsidR="00B2546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6756AA" wp14:editId="2D746A90">
                <wp:simplePos x="0" y="0"/>
                <wp:positionH relativeFrom="page">
                  <wp:posOffset>2196465</wp:posOffset>
                </wp:positionH>
                <wp:positionV relativeFrom="page">
                  <wp:posOffset>2682240</wp:posOffset>
                </wp:positionV>
                <wp:extent cx="5363845" cy="6380480"/>
                <wp:effectExtent l="0" t="0" r="8255" b="762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3845" cy="6380480"/>
                        </a:xfrm>
                        <a:custGeom>
                          <a:avLst/>
                          <a:gdLst>
                            <a:gd name="T0" fmla="+- 0 10619 3459"/>
                            <a:gd name="T1" fmla="*/ T0 w 8447"/>
                            <a:gd name="T2" fmla="+- 0 7342 4224"/>
                            <a:gd name="T3" fmla="*/ 7342 h 10048"/>
                            <a:gd name="T4" fmla="+- 0 11891 3459"/>
                            <a:gd name="T5" fmla="*/ T4 w 8447"/>
                            <a:gd name="T6" fmla="+- 0 4230 4224"/>
                            <a:gd name="T7" fmla="*/ 4230 h 10048"/>
                            <a:gd name="T8" fmla="+- 0 3786 3459"/>
                            <a:gd name="T9" fmla="*/ T8 w 8447"/>
                            <a:gd name="T10" fmla="+- 0 4244 4224"/>
                            <a:gd name="T11" fmla="*/ 4244 h 10048"/>
                            <a:gd name="T12" fmla="+- 0 3608 3459"/>
                            <a:gd name="T13" fmla="*/ T12 w 8447"/>
                            <a:gd name="T14" fmla="+- 0 4323 4224"/>
                            <a:gd name="T15" fmla="*/ 4323 h 10048"/>
                            <a:gd name="T16" fmla="+- 0 3492 3459"/>
                            <a:gd name="T17" fmla="*/ T16 w 8447"/>
                            <a:gd name="T18" fmla="+- 0 4471 4224"/>
                            <a:gd name="T19" fmla="*/ 4471 h 10048"/>
                            <a:gd name="T20" fmla="+- 0 3459 3459"/>
                            <a:gd name="T21" fmla="*/ T20 w 8447"/>
                            <a:gd name="T22" fmla="+- 0 4661 4224"/>
                            <a:gd name="T23" fmla="*/ 4661 h 10048"/>
                            <a:gd name="T24" fmla="+- 0 6853 3459"/>
                            <a:gd name="T25" fmla="*/ T24 w 8447"/>
                            <a:gd name="T26" fmla="+- 0 12629 4224"/>
                            <a:gd name="T27" fmla="*/ 12629 h 10048"/>
                            <a:gd name="T28" fmla="+- 0 6959 3459"/>
                            <a:gd name="T29" fmla="*/ T28 w 8447"/>
                            <a:gd name="T30" fmla="+- 0 12853 4224"/>
                            <a:gd name="T31" fmla="*/ 12853 h 10048"/>
                            <a:gd name="T32" fmla="+- 0 7082 3459"/>
                            <a:gd name="T33" fmla="*/ T32 w 8447"/>
                            <a:gd name="T34" fmla="+- 0 13061 4224"/>
                            <a:gd name="T35" fmla="*/ 13061 h 10048"/>
                            <a:gd name="T36" fmla="+- 0 7220 3459"/>
                            <a:gd name="T37" fmla="*/ T36 w 8447"/>
                            <a:gd name="T38" fmla="+- 0 13253 4224"/>
                            <a:gd name="T39" fmla="*/ 13253 h 10048"/>
                            <a:gd name="T40" fmla="+- 0 7371 3459"/>
                            <a:gd name="T41" fmla="*/ T40 w 8447"/>
                            <a:gd name="T42" fmla="+- 0 13429 4224"/>
                            <a:gd name="T43" fmla="*/ 13429 h 10048"/>
                            <a:gd name="T44" fmla="+- 0 7535 3459"/>
                            <a:gd name="T45" fmla="*/ T44 w 8447"/>
                            <a:gd name="T46" fmla="+- 0 13589 4224"/>
                            <a:gd name="T47" fmla="*/ 13589 h 10048"/>
                            <a:gd name="T48" fmla="+- 0 7709 3459"/>
                            <a:gd name="T49" fmla="*/ T48 w 8447"/>
                            <a:gd name="T50" fmla="+- 0 13734 4224"/>
                            <a:gd name="T51" fmla="*/ 13734 h 10048"/>
                            <a:gd name="T52" fmla="+- 0 7893 3459"/>
                            <a:gd name="T53" fmla="*/ T52 w 8447"/>
                            <a:gd name="T54" fmla="+- 0 13865 4224"/>
                            <a:gd name="T55" fmla="*/ 13865 h 10048"/>
                            <a:gd name="T56" fmla="+- 0 8105 3459"/>
                            <a:gd name="T57" fmla="*/ T56 w 8447"/>
                            <a:gd name="T58" fmla="+- 0 13983 4224"/>
                            <a:gd name="T59" fmla="*/ 13983 h 10048"/>
                            <a:gd name="T60" fmla="+- 0 8326 3459"/>
                            <a:gd name="T61" fmla="*/ T60 w 8447"/>
                            <a:gd name="T62" fmla="+- 0 14081 4224"/>
                            <a:gd name="T63" fmla="*/ 14081 h 10048"/>
                            <a:gd name="T64" fmla="+- 0 8555 3459"/>
                            <a:gd name="T65" fmla="*/ T64 w 8447"/>
                            <a:gd name="T66" fmla="+- 0 14159 4224"/>
                            <a:gd name="T67" fmla="*/ 14159 h 10048"/>
                            <a:gd name="T68" fmla="+- 0 8788 3459"/>
                            <a:gd name="T69" fmla="*/ T68 w 8447"/>
                            <a:gd name="T70" fmla="+- 0 14216 4224"/>
                            <a:gd name="T71" fmla="*/ 14216 h 10048"/>
                            <a:gd name="T72" fmla="+- 0 9024 3459"/>
                            <a:gd name="T73" fmla="*/ T72 w 8447"/>
                            <a:gd name="T74" fmla="+- 0 14253 4224"/>
                            <a:gd name="T75" fmla="*/ 14253 h 10048"/>
                            <a:gd name="T76" fmla="+- 0 9260 3459"/>
                            <a:gd name="T77" fmla="*/ T76 w 8447"/>
                            <a:gd name="T78" fmla="+- 0 14270 4224"/>
                            <a:gd name="T79" fmla="*/ 14270 h 10048"/>
                            <a:gd name="T80" fmla="+- 0 9496 3459"/>
                            <a:gd name="T81" fmla="*/ T80 w 8447"/>
                            <a:gd name="T82" fmla="+- 0 14267 4224"/>
                            <a:gd name="T83" fmla="*/ 14267 h 10048"/>
                            <a:gd name="T84" fmla="+- 0 9730 3459"/>
                            <a:gd name="T85" fmla="*/ T84 w 8447"/>
                            <a:gd name="T86" fmla="+- 0 14243 4224"/>
                            <a:gd name="T87" fmla="*/ 14243 h 10048"/>
                            <a:gd name="T88" fmla="+- 0 9962 3459"/>
                            <a:gd name="T89" fmla="*/ T88 w 8447"/>
                            <a:gd name="T90" fmla="+- 0 14199 4224"/>
                            <a:gd name="T91" fmla="*/ 14199 h 10048"/>
                            <a:gd name="T92" fmla="+- 0 10191 3459"/>
                            <a:gd name="T93" fmla="*/ T92 w 8447"/>
                            <a:gd name="T94" fmla="+- 0 14135 4224"/>
                            <a:gd name="T95" fmla="*/ 14135 h 10048"/>
                            <a:gd name="T96" fmla="+- 0 10414 3459"/>
                            <a:gd name="T97" fmla="*/ T96 w 8447"/>
                            <a:gd name="T98" fmla="+- 0 14050 4224"/>
                            <a:gd name="T99" fmla="*/ 14050 h 10048"/>
                            <a:gd name="T100" fmla="+- 0 10630 3459"/>
                            <a:gd name="T101" fmla="*/ T100 w 8447"/>
                            <a:gd name="T102" fmla="+- 0 13946 4224"/>
                            <a:gd name="T103" fmla="*/ 13946 h 10048"/>
                            <a:gd name="T104" fmla="+- 0 10832 3459"/>
                            <a:gd name="T105" fmla="*/ T104 w 8447"/>
                            <a:gd name="T106" fmla="+- 0 13825 4224"/>
                            <a:gd name="T107" fmla="*/ 13825 h 10048"/>
                            <a:gd name="T108" fmla="+- 0 11012 3459"/>
                            <a:gd name="T109" fmla="*/ T108 w 8447"/>
                            <a:gd name="T110" fmla="+- 0 13695 4224"/>
                            <a:gd name="T111" fmla="*/ 13695 h 10048"/>
                            <a:gd name="T112" fmla="+- 0 11183 3459"/>
                            <a:gd name="T113" fmla="*/ T112 w 8447"/>
                            <a:gd name="T114" fmla="+- 0 13548 4224"/>
                            <a:gd name="T115" fmla="*/ 13548 h 10048"/>
                            <a:gd name="T116" fmla="+- 0 11343 3459"/>
                            <a:gd name="T117" fmla="*/ T116 w 8447"/>
                            <a:gd name="T118" fmla="+- 0 13385 4224"/>
                            <a:gd name="T119" fmla="*/ 13385 h 10048"/>
                            <a:gd name="T120" fmla="+- 0 11491 3459"/>
                            <a:gd name="T121" fmla="*/ T120 w 8447"/>
                            <a:gd name="T122" fmla="+- 0 13205 4224"/>
                            <a:gd name="T123" fmla="*/ 13205 h 10048"/>
                            <a:gd name="T124" fmla="+- 0 11624 3459"/>
                            <a:gd name="T125" fmla="*/ T124 w 8447"/>
                            <a:gd name="T126" fmla="+- 0 13009 4224"/>
                            <a:gd name="T127" fmla="*/ 13009 h 10048"/>
                            <a:gd name="T128" fmla="+- 0 11741 3459"/>
                            <a:gd name="T129" fmla="*/ T128 w 8447"/>
                            <a:gd name="T130" fmla="+- 0 12796 4224"/>
                            <a:gd name="T131" fmla="*/ 12796 h 10048"/>
                            <a:gd name="T132" fmla="+- 0 11906 3459"/>
                            <a:gd name="T133" fmla="*/ T132 w 8447"/>
                            <a:gd name="T134" fmla="+- 0 12424 4224"/>
                            <a:gd name="T135" fmla="*/ 12424 h 10048"/>
                            <a:gd name="T136" fmla="+- 0 10656 3459"/>
                            <a:gd name="T137" fmla="*/ T136 w 8447"/>
                            <a:gd name="T138" fmla="+- 0 12246 4224"/>
                            <a:gd name="T139" fmla="*/ 12246 h 10048"/>
                            <a:gd name="T140" fmla="+- 0 10524 3459"/>
                            <a:gd name="T141" fmla="*/ T140 w 8447"/>
                            <a:gd name="T142" fmla="+- 0 12468 4224"/>
                            <a:gd name="T143" fmla="*/ 12468 h 10048"/>
                            <a:gd name="T144" fmla="+- 0 10366 3459"/>
                            <a:gd name="T145" fmla="*/ T144 w 8447"/>
                            <a:gd name="T146" fmla="+- 0 12650 4224"/>
                            <a:gd name="T147" fmla="*/ 12650 h 10048"/>
                            <a:gd name="T148" fmla="+- 0 10187 3459"/>
                            <a:gd name="T149" fmla="*/ T148 w 8447"/>
                            <a:gd name="T150" fmla="+- 0 12798 4224"/>
                            <a:gd name="T151" fmla="*/ 12798 h 10048"/>
                            <a:gd name="T152" fmla="+- 0 9988 3459"/>
                            <a:gd name="T153" fmla="*/ T152 w 8447"/>
                            <a:gd name="T154" fmla="+- 0 12915 4224"/>
                            <a:gd name="T155" fmla="*/ 12915 h 10048"/>
                            <a:gd name="T156" fmla="+- 0 9776 3459"/>
                            <a:gd name="T157" fmla="*/ T156 w 8447"/>
                            <a:gd name="T158" fmla="+- 0 12999 4224"/>
                            <a:gd name="T159" fmla="*/ 12999 h 10048"/>
                            <a:gd name="T160" fmla="+- 0 9554 3459"/>
                            <a:gd name="T161" fmla="*/ T160 w 8447"/>
                            <a:gd name="T162" fmla="+- 0 13049 4224"/>
                            <a:gd name="T163" fmla="*/ 13049 h 10048"/>
                            <a:gd name="T164" fmla="+- 0 9324 3459"/>
                            <a:gd name="T165" fmla="*/ T164 w 8447"/>
                            <a:gd name="T166" fmla="+- 0 13066 4224"/>
                            <a:gd name="T167" fmla="*/ 13066 h 10048"/>
                            <a:gd name="T168" fmla="+- 0 9091 3459"/>
                            <a:gd name="T169" fmla="*/ T168 w 8447"/>
                            <a:gd name="T170" fmla="+- 0 13049 4224"/>
                            <a:gd name="T171" fmla="*/ 13049 h 10048"/>
                            <a:gd name="T172" fmla="+- 0 8865 3459"/>
                            <a:gd name="T173" fmla="*/ T172 w 8447"/>
                            <a:gd name="T174" fmla="+- 0 12999 4224"/>
                            <a:gd name="T175" fmla="*/ 12999 h 10048"/>
                            <a:gd name="T176" fmla="+- 0 8654 3459"/>
                            <a:gd name="T177" fmla="*/ T176 w 8447"/>
                            <a:gd name="T178" fmla="+- 0 12915 4224"/>
                            <a:gd name="T179" fmla="*/ 12915 h 10048"/>
                            <a:gd name="T180" fmla="+- 0 8461 3459"/>
                            <a:gd name="T181" fmla="*/ T180 w 8447"/>
                            <a:gd name="T182" fmla="+- 0 12798 4224"/>
                            <a:gd name="T183" fmla="*/ 12798 h 10048"/>
                            <a:gd name="T184" fmla="+- 0 8281 3459"/>
                            <a:gd name="T185" fmla="*/ T184 w 8447"/>
                            <a:gd name="T186" fmla="+- 0 12650 4224"/>
                            <a:gd name="T187" fmla="*/ 12650 h 10048"/>
                            <a:gd name="T188" fmla="+- 0 8124 3459"/>
                            <a:gd name="T189" fmla="*/ T188 w 8447"/>
                            <a:gd name="T190" fmla="+- 0 12468 4224"/>
                            <a:gd name="T191" fmla="*/ 12468 h 10048"/>
                            <a:gd name="T192" fmla="+- 0 7991 3459"/>
                            <a:gd name="T193" fmla="*/ T192 w 8447"/>
                            <a:gd name="T194" fmla="+- 0 12246 4224"/>
                            <a:gd name="T195" fmla="*/ 12246 h 10048"/>
                            <a:gd name="T196" fmla="+- 0 11794 3459"/>
                            <a:gd name="T197" fmla="*/ T196 w 8447"/>
                            <a:gd name="T198" fmla="+- 0 5444 4224"/>
                            <a:gd name="T199" fmla="*/ 5444 h 10048"/>
                            <a:gd name="T200" fmla="+- 0 11906 3459"/>
                            <a:gd name="T201" fmla="*/ T200 w 8447"/>
                            <a:gd name="T202" fmla="+- 0 5440 4224"/>
                            <a:gd name="T203" fmla="*/ 5440 h 10048"/>
                            <a:gd name="T204" fmla="+- 0 10649 3459"/>
                            <a:gd name="T205" fmla="*/ T204 w 8447"/>
                            <a:gd name="T206" fmla="+- 0 6137 4224"/>
                            <a:gd name="T207" fmla="*/ 6137 h 10048"/>
                            <a:gd name="T208" fmla="+- 0 8650 3459"/>
                            <a:gd name="T209" fmla="*/ T208 w 8447"/>
                            <a:gd name="T210" fmla="+- 0 11837 4224"/>
                            <a:gd name="T211" fmla="*/ 11837 h 10048"/>
                            <a:gd name="T212" fmla="+- 0 8788 3459"/>
                            <a:gd name="T213" fmla="*/ T212 w 8447"/>
                            <a:gd name="T214" fmla="+- 0 12013 4224"/>
                            <a:gd name="T215" fmla="*/ 12013 h 10048"/>
                            <a:gd name="T216" fmla="+- 0 8976 3459"/>
                            <a:gd name="T217" fmla="*/ T216 w 8447"/>
                            <a:gd name="T218" fmla="+- 0 12144 4224"/>
                            <a:gd name="T219" fmla="*/ 12144 h 10048"/>
                            <a:gd name="T220" fmla="+- 0 9212 3459"/>
                            <a:gd name="T221" fmla="*/ T220 w 8447"/>
                            <a:gd name="T222" fmla="+- 0 12217 4224"/>
                            <a:gd name="T223" fmla="*/ 12217 h 10048"/>
                            <a:gd name="T224" fmla="+- 0 9455 3459"/>
                            <a:gd name="T225" fmla="*/ T224 w 8447"/>
                            <a:gd name="T226" fmla="+- 0 12206 4224"/>
                            <a:gd name="T227" fmla="*/ 12206 h 10048"/>
                            <a:gd name="T228" fmla="+- 0 9685 3459"/>
                            <a:gd name="T229" fmla="*/ T228 w 8447"/>
                            <a:gd name="T230" fmla="+- 0 12102 4224"/>
                            <a:gd name="T231" fmla="*/ 12102 h 10048"/>
                            <a:gd name="T232" fmla="+- 0 9851 3459"/>
                            <a:gd name="T233" fmla="*/ T232 w 8447"/>
                            <a:gd name="T234" fmla="+- 0 11959 4224"/>
                            <a:gd name="T235" fmla="*/ 11959 h 10048"/>
                            <a:gd name="T236" fmla="+- 0 9972 3459"/>
                            <a:gd name="T237" fmla="*/ T236 w 8447"/>
                            <a:gd name="T238" fmla="+- 0 11771 4224"/>
                            <a:gd name="T239" fmla="*/ 11771 h 100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447" h="10048">
                              <a:moveTo>
                                <a:pt x="5850" y="6116"/>
                              </a:moveTo>
                              <a:lnTo>
                                <a:pt x="4539" y="3118"/>
                              </a:lnTo>
                              <a:lnTo>
                                <a:pt x="7160" y="3118"/>
                              </a:lnTo>
                              <a:lnTo>
                                <a:pt x="5850" y="6116"/>
                              </a:lnTo>
                              <a:moveTo>
                                <a:pt x="8447" y="0"/>
                              </a:moveTo>
                              <a:lnTo>
                                <a:pt x="8432" y="6"/>
                              </a:lnTo>
                              <a:lnTo>
                                <a:pt x="8365" y="15"/>
                              </a:lnTo>
                              <a:lnTo>
                                <a:pt x="396" y="15"/>
                              </a:lnTo>
                              <a:lnTo>
                                <a:pt x="327" y="20"/>
                              </a:lnTo>
                              <a:lnTo>
                                <a:pt x="262" y="37"/>
                              </a:lnTo>
                              <a:lnTo>
                                <a:pt x="202" y="64"/>
                              </a:lnTo>
                              <a:lnTo>
                                <a:pt x="149" y="99"/>
                              </a:lnTo>
                              <a:lnTo>
                                <a:pt x="102" y="142"/>
                              </a:lnTo>
                              <a:lnTo>
                                <a:pt x="63" y="192"/>
                              </a:lnTo>
                              <a:lnTo>
                                <a:pt x="33" y="247"/>
                              </a:lnTo>
                              <a:lnTo>
                                <a:pt x="12" y="307"/>
                              </a:lnTo>
                              <a:lnTo>
                                <a:pt x="0" y="371"/>
                              </a:lnTo>
                              <a:lnTo>
                                <a:pt x="0" y="437"/>
                              </a:lnTo>
                              <a:lnTo>
                                <a:pt x="11" y="504"/>
                              </a:lnTo>
                              <a:lnTo>
                                <a:pt x="35" y="572"/>
                              </a:lnTo>
                              <a:lnTo>
                                <a:pt x="3394" y="8405"/>
                              </a:lnTo>
                              <a:lnTo>
                                <a:pt x="3428" y="8482"/>
                              </a:lnTo>
                              <a:lnTo>
                                <a:pt x="3463" y="8557"/>
                              </a:lnTo>
                              <a:lnTo>
                                <a:pt x="3500" y="8629"/>
                              </a:lnTo>
                              <a:lnTo>
                                <a:pt x="3539" y="8701"/>
                              </a:lnTo>
                              <a:lnTo>
                                <a:pt x="3580" y="8770"/>
                              </a:lnTo>
                              <a:lnTo>
                                <a:pt x="3623" y="8837"/>
                              </a:lnTo>
                              <a:lnTo>
                                <a:pt x="3667" y="8903"/>
                              </a:lnTo>
                              <a:lnTo>
                                <a:pt x="3713" y="8967"/>
                              </a:lnTo>
                              <a:lnTo>
                                <a:pt x="3761" y="9029"/>
                              </a:lnTo>
                              <a:lnTo>
                                <a:pt x="3810" y="9089"/>
                              </a:lnTo>
                              <a:lnTo>
                                <a:pt x="3860" y="9148"/>
                              </a:lnTo>
                              <a:lnTo>
                                <a:pt x="3912" y="9205"/>
                              </a:lnTo>
                              <a:lnTo>
                                <a:pt x="3966" y="9260"/>
                              </a:lnTo>
                              <a:lnTo>
                                <a:pt x="4020" y="9314"/>
                              </a:lnTo>
                              <a:lnTo>
                                <a:pt x="4076" y="9365"/>
                              </a:lnTo>
                              <a:lnTo>
                                <a:pt x="4133" y="9415"/>
                              </a:lnTo>
                              <a:lnTo>
                                <a:pt x="4191" y="9464"/>
                              </a:lnTo>
                              <a:lnTo>
                                <a:pt x="4250" y="9510"/>
                              </a:lnTo>
                              <a:lnTo>
                                <a:pt x="4311" y="9556"/>
                              </a:lnTo>
                              <a:lnTo>
                                <a:pt x="4372" y="9599"/>
                              </a:lnTo>
                              <a:lnTo>
                                <a:pt x="4434" y="9641"/>
                              </a:lnTo>
                              <a:lnTo>
                                <a:pt x="4503" y="9682"/>
                              </a:lnTo>
                              <a:lnTo>
                                <a:pt x="4574" y="9722"/>
                              </a:lnTo>
                              <a:lnTo>
                                <a:pt x="4646" y="9759"/>
                              </a:lnTo>
                              <a:lnTo>
                                <a:pt x="4719" y="9794"/>
                              </a:lnTo>
                              <a:lnTo>
                                <a:pt x="4793" y="9826"/>
                              </a:lnTo>
                              <a:lnTo>
                                <a:pt x="4867" y="9857"/>
                              </a:lnTo>
                              <a:lnTo>
                                <a:pt x="4943" y="9885"/>
                              </a:lnTo>
                              <a:lnTo>
                                <a:pt x="5019" y="9911"/>
                              </a:lnTo>
                              <a:lnTo>
                                <a:pt x="5096" y="9935"/>
                              </a:lnTo>
                              <a:lnTo>
                                <a:pt x="5173" y="9956"/>
                              </a:lnTo>
                              <a:lnTo>
                                <a:pt x="5251" y="9975"/>
                              </a:lnTo>
                              <a:lnTo>
                                <a:pt x="5329" y="9992"/>
                              </a:lnTo>
                              <a:lnTo>
                                <a:pt x="5407" y="10007"/>
                              </a:lnTo>
                              <a:lnTo>
                                <a:pt x="5486" y="10019"/>
                              </a:lnTo>
                              <a:lnTo>
                                <a:pt x="5565" y="10029"/>
                              </a:lnTo>
                              <a:lnTo>
                                <a:pt x="5644" y="10037"/>
                              </a:lnTo>
                              <a:lnTo>
                                <a:pt x="5722" y="10043"/>
                              </a:lnTo>
                              <a:lnTo>
                                <a:pt x="5801" y="10046"/>
                              </a:lnTo>
                              <a:lnTo>
                                <a:pt x="5880" y="10047"/>
                              </a:lnTo>
                              <a:lnTo>
                                <a:pt x="5958" y="10046"/>
                              </a:lnTo>
                              <a:lnTo>
                                <a:pt x="6037" y="10043"/>
                              </a:lnTo>
                              <a:lnTo>
                                <a:pt x="6115" y="10037"/>
                              </a:lnTo>
                              <a:lnTo>
                                <a:pt x="6193" y="10029"/>
                              </a:lnTo>
                              <a:lnTo>
                                <a:pt x="6271" y="10019"/>
                              </a:lnTo>
                              <a:lnTo>
                                <a:pt x="6349" y="10007"/>
                              </a:lnTo>
                              <a:lnTo>
                                <a:pt x="6426" y="9992"/>
                              </a:lnTo>
                              <a:lnTo>
                                <a:pt x="6503" y="9975"/>
                              </a:lnTo>
                              <a:lnTo>
                                <a:pt x="6580" y="9956"/>
                              </a:lnTo>
                              <a:lnTo>
                                <a:pt x="6656" y="9935"/>
                              </a:lnTo>
                              <a:lnTo>
                                <a:pt x="6732" y="9911"/>
                              </a:lnTo>
                              <a:lnTo>
                                <a:pt x="6807" y="9885"/>
                              </a:lnTo>
                              <a:lnTo>
                                <a:pt x="6881" y="9857"/>
                              </a:lnTo>
                              <a:lnTo>
                                <a:pt x="6955" y="9826"/>
                              </a:lnTo>
                              <a:lnTo>
                                <a:pt x="7028" y="9794"/>
                              </a:lnTo>
                              <a:lnTo>
                                <a:pt x="7100" y="9759"/>
                              </a:lnTo>
                              <a:lnTo>
                                <a:pt x="7171" y="9722"/>
                              </a:lnTo>
                              <a:lnTo>
                                <a:pt x="7241" y="9682"/>
                              </a:lnTo>
                              <a:lnTo>
                                <a:pt x="7311" y="9641"/>
                              </a:lnTo>
                              <a:lnTo>
                                <a:pt x="7373" y="9601"/>
                              </a:lnTo>
                              <a:lnTo>
                                <a:pt x="7434" y="9559"/>
                              </a:lnTo>
                              <a:lnTo>
                                <a:pt x="7494" y="9516"/>
                              </a:lnTo>
                              <a:lnTo>
                                <a:pt x="7553" y="9471"/>
                              </a:lnTo>
                              <a:lnTo>
                                <a:pt x="7612" y="9424"/>
                              </a:lnTo>
                              <a:lnTo>
                                <a:pt x="7669" y="9375"/>
                              </a:lnTo>
                              <a:lnTo>
                                <a:pt x="7724" y="9324"/>
                              </a:lnTo>
                              <a:lnTo>
                                <a:pt x="7779" y="9272"/>
                              </a:lnTo>
                              <a:lnTo>
                                <a:pt x="7832" y="9217"/>
                              </a:lnTo>
                              <a:lnTo>
                                <a:pt x="7884" y="9161"/>
                              </a:lnTo>
                              <a:lnTo>
                                <a:pt x="7935" y="9103"/>
                              </a:lnTo>
                              <a:lnTo>
                                <a:pt x="7984" y="9043"/>
                              </a:lnTo>
                              <a:lnTo>
                                <a:pt x="8032" y="8981"/>
                              </a:lnTo>
                              <a:lnTo>
                                <a:pt x="8078" y="8917"/>
                              </a:lnTo>
                              <a:lnTo>
                                <a:pt x="8122" y="8852"/>
                              </a:lnTo>
                              <a:lnTo>
                                <a:pt x="8165" y="8785"/>
                              </a:lnTo>
                              <a:lnTo>
                                <a:pt x="8205" y="8716"/>
                              </a:lnTo>
                              <a:lnTo>
                                <a:pt x="8245" y="8644"/>
                              </a:lnTo>
                              <a:lnTo>
                                <a:pt x="8282" y="8572"/>
                              </a:lnTo>
                              <a:lnTo>
                                <a:pt x="8317" y="8497"/>
                              </a:lnTo>
                              <a:lnTo>
                                <a:pt x="8350" y="8420"/>
                              </a:lnTo>
                              <a:lnTo>
                                <a:pt x="8447" y="8200"/>
                              </a:lnTo>
                              <a:moveTo>
                                <a:pt x="8447" y="5133"/>
                              </a:moveTo>
                              <a:lnTo>
                                <a:pt x="7236" y="7938"/>
                              </a:lnTo>
                              <a:lnTo>
                                <a:pt x="7197" y="8022"/>
                              </a:lnTo>
                              <a:lnTo>
                                <a:pt x="7156" y="8101"/>
                              </a:lnTo>
                              <a:lnTo>
                                <a:pt x="7112" y="8175"/>
                              </a:lnTo>
                              <a:lnTo>
                                <a:pt x="7065" y="8244"/>
                              </a:lnTo>
                              <a:lnTo>
                                <a:pt x="7015" y="8309"/>
                              </a:lnTo>
                              <a:lnTo>
                                <a:pt x="6962" y="8369"/>
                              </a:lnTo>
                              <a:lnTo>
                                <a:pt x="6907" y="8426"/>
                              </a:lnTo>
                              <a:lnTo>
                                <a:pt x="6850" y="8479"/>
                              </a:lnTo>
                              <a:lnTo>
                                <a:pt x="6790" y="8528"/>
                              </a:lnTo>
                              <a:lnTo>
                                <a:pt x="6728" y="8574"/>
                              </a:lnTo>
                              <a:lnTo>
                                <a:pt x="6663" y="8616"/>
                              </a:lnTo>
                              <a:lnTo>
                                <a:pt x="6597" y="8655"/>
                              </a:lnTo>
                              <a:lnTo>
                                <a:pt x="6529" y="8691"/>
                              </a:lnTo>
                              <a:lnTo>
                                <a:pt x="6460" y="8723"/>
                              </a:lnTo>
                              <a:lnTo>
                                <a:pt x="6389" y="8751"/>
                              </a:lnTo>
                              <a:lnTo>
                                <a:pt x="6317" y="8775"/>
                              </a:lnTo>
                              <a:lnTo>
                                <a:pt x="6244" y="8795"/>
                              </a:lnTo>
                              <a:lnTo>
                                <a:pt x="6170" y="8812"/>
                              </a:lnTo>
                              <a:lnTo>
                                <a:pt x="6095" y="8825"/>
                              </a:lnTo>
                              <a:lnTo>
                                <a:pt x="6019" y="8835"/>
                              </a:lnTo>
                              <a:lnTo>
                                <a:pt x="5942" y="8840"/>
                              </a:lnTo>
                              <a:lnTo>
                                <a:pt x="5865" y="8842"/>
                              </a:lnTo>
                              <a:lnTo>
                                <a:pt x="5787" y="8840"/>
                              </a:lnTo>
                              <a:lnTo>
                                <a:pt x="5709" y="8835"/>
                              </a:lnTo>
                              <a:lnTo>
                                <a:pt x="5632" y="8825"/>
                              </a:lnTo>
                              <a:lnTo>
                                <a:pt x="5555" y="8812"/>
                              </a:lnTo>
                              <a:lnTo>
                                <a:pt x="5480" y="8795"/>
                              </a:lnTo>
                              <a:lnTo>
                                <a:pt x="5406" y="8775"/>
                              </a:lnTo>
                              <a:lnTo>
                                <a:pt x="5334" y="8751"/>
                              </a:lnTo>
                              <a:lnTo>
                                <a:pt x="5263" y="8723"/>
                              </a:lnTo>
                              <a:lnTo>
                                <a:pt x="5195" y="8691"/>
                              </a:lnTo>
                              <a:lnTo>
                                <a:pt x="5129" y="8655"/>
                              </a:lnTo>
                              <a:lnTo>
                                <a:pt x="5066" y="8616"/>
                              </a:lnTo>
                              <a:lnTo>
                                <a:pt x="5002" y="8574"/>
                              </a:lnTo>
                              <a:lnTo>
                                <a:pt x="4939" y="8528"/>
                              </a:lnTo>
                              <a:lnTo>
                                <a:pt x="4880" y="8479"/>
                              </a:lnTo>
                              <a:lnTo>
                                <a:pt x="4822" y="8426"/>
                              </a:lnTo>
                              <a:lnTo>
                                <a:pt x="4767" y="8369"/>
                              </a:lnTo>
                              <a:lnTo>
                                <a:pt x="4715" y="8309"/>
                              </a:lnTo>
                              <a:lnTo>
                                <a:pt x="4665" y="8244"/>
                              </a:lnTo>
                              <a:lnTo>
                                <a:pt x="4618" y="8175"/>
                              </a:lnTo>
                              <a:lnTo>
                                <a:pt x="4574" y="8101"/>
                              </a:lnTo>
                              <a:lnTo>
                                <a:pt x="4532" y="8022"/>
                              </a:lnTo>
                              <a:lnTo>
                                <a:pt x="4494" y="7938"/>
                              </a:lnTo>
                              <a:lnTo>
                                <a:pt x="1617" y="1220"/>
                              </a:lnTo>
                              <a:lnTo>
                                <a:pt x="8335" y="1220"/>
                              </a:lnTo>
                              <a:lnTo>
                                <a:pt x="8350" y="1220"/>
                              </a:lnTo>
                              <a:lnTo>
                                <a:pt x="8428" y="1218"/>
                              </a:lnTo>
                              <a:lnTo>
                                <a:pt x="8447" y="1216"/>
                              </a:lnTo>
                              <a:moveTo>
                                <a:pt x="8447" y="1913"/>
                              </a:moveTo>
                              <a:lnTo>
                                <a:pt x="8441" y="1913"/>
                              </a:lnTo>
                              <a:lnTo>
                                <a:pt x="7190" y="1913"/>
                              </a:lnTo>
                              <a:lnTo>
                                <a:pt x="2701" y="1913"/>
                              </a:lnTo>
                              <a:lnTo>
                                <a:pt x="5157" y="7547"/>
                              </a:lnTo>
                              <a:lnTo>
                                <a:pt x="5191" y="7613"/>
                              </a:lnTo>
                              <a:lnTo>
                                <a:pt x="5231" y="7676"/>
                              </a:lnTo>
                              <a:lnTo>
                                <a:pt x="5277" y="7735"/>
                              </a:lnTo>
                              <a:lnTo>
                                <a:pt x="5329" y="7789"/>
                              </a:lnTo>
                              <a:lnTo>
                                <a:pt x="5384" y="7837"/>
                              </a:lnTo>
                              <a:lnTo>
                                <a:pt x="5443" y="7878"/>
                              </a:lnTo>
                              <a:lnTo>
                                <a:pt x="5517" y="7920"/>
                              </a:lnTo>
                              <a:lnTo>
                                <a:pt x="5594" y="7953"/>
                              </a:lnTo>
                              <a:lnTo>
                                <a:pt x="5673" y="7978"/>
                              </a:lnTo>
                              <a:lnTo>
                                <a:pt x="5753" y="7993"/>
                              </a:lnTo>
                              <a:lnTo>
                                <a:pt x="5835" y="7999"/>
                              </a:lnTo>
                              <a:lnTo>
                                <a:pt x="5916" y="7995"/>
                              </a:lnTo>
                              <a:lnTo>
                                <a:pt x="5996" y="7982"/>
                              </a:lnTo>
                              <a:lnTo>
                                <a:pt x="6075" y="7960"/>
                              </a:lnTo>
                              <a:lnTo>
                                <a:pt x="6152" y="7925"/>
                              </a:lnTo>
                              <a:lnTo>
                                <a:pt x="6226" y="7878"/>
                              </a:lnTo>
                              <a:lnTo>
                                <a:pt x="6285" y="7837"/>
                              </a:lnTo>
                              <a:lnTo>
                                <a:pt x="6341" y="7789"/>
                              </a:lnTo>
                              <a:lnTo>
                                <a:pt x="6392" y="7735"/>
                              </a:lnTo>
                              <a:lnTo>
                                <a:pt x="6438" y="7676"/>
                              </a:lnTo>
                              <a:lnTo>
                                <a:pt x="6479" y="7613"/>
                              </a:lnTo>
                              <a:lnTo>
                                <a:pt x="6513" y="7547"/>
                              </a:lnTo>
                              <a:lnTo>
                                <a:pt x="8441" y="3118"/>
                              </a:lnTo>
                              <a:lnTo>
                                <a:pt x="8447" y="3118"/>
                              </a:lnTo>
                            </a:path>
                          </a:pathLst>
                        </a:custGeom>
                        <a:solidFill>
                          <a:srgbClr val="E64A54"/>
                        </a:solidFill>
                        <a:ln w="9525">
                          <a:solidFill>
                            <a:srgbClr val="E54B54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B91A1" id="AutoShape 19" o:spid="_x0000_s1026" style="position:absolute;margin-left:172.95pt;margin-top:211.2pt;width:422.35pt;height:502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7,1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" path="m5850,6116l4539,3118r2621,l5850,6116m8447,r-15,6l8365,15,396,15r-69,5l262,37,202,64,149,99r-47,43l63,192,33,247,12,307,,371r,66l11,504r24,68l3394,8405r34,77l3463,8557r37,72l3539,8701r41,69l3623,8837r44,66l3713,8967r48,62l3810,9089r50,59l3912,9205r54,55l4020,9314r56,51l4133,9415r58,49l4250,9510r61,46l4372,9599r62,42l4503,9682r71,40l4646,9759r73,35l4793,9826r74,31l4943,9885r76,26l5096,9935r77,21l5251,9975r78,17l5407,10007r79,12l5565,10029r79,8l5722,10043r79,3l5880,10047r78,-1l6037,10043r78,-6l6193,10029r78,-10l6349,10007r77,-15l6503,9975r77,-19l6656,9935r76,-24l6807,9885r74,-28l6955,9826r73,-32l7100,9759r71,-37l7241,9682r70,-41l7373,9601r61,-42l7494,9516r59,-45l7612,9424r57,-49l7724,9324r55,-52l7832,9217r52,-56l7935,9103r49,-60l8032,8981r46,-64l8122,8852r43,-67l8205,8716r40,-72l8282,8572r35,-75l8350,8420r97,-220m8447,5133l7236,7938r-39,84l7156,8101r-44,74l7065,8244r-50,65l6962,8369r-55,57l6850,8479r-60,49l6728,8574r-65,42l6597,8655r-68,36l6460,8723r-71,28l6317,8775r-73,20l6170,8812r-75,13l6019,8835r-77,5l5865,8842r-78,-2l5709,8835r-77,-10l5555,8812r-75,-17l5406,8775r-72,-24l5263,8723r-68,-32l5129,8655r-63,-39l5002,8574r-63,-46l4880,8479r-58,-53l4767,8369r-52,-60l4665,8244r-47,-69l4574,8101r-42,-79l4494,7938,1617,1220r6718,l8350,1220r78,-2l8447,1216t,697l8441,1913r-1251,l2701,1913,5157,7547r34,66l5231,7676r46,59l5329,7789r55,48l5443,7878r74,42l5594,7953r79,25l5753,7993r82,6l5916,7995r80,-13l6075,7960r77,-35l6226,7878r59,-41l6341,7789r51,-54l6438,7676r41,-63l6513,7547,8441,3118r6,e" fillcolor="#e64a54" strokecolor="#e54b54">
                <v:path arrowok="t" o:connecttype="custom" o:connectlocs="4546600,4662170;5354320,2686050;207645,2694940;94615,2745105;20955,2839085;0,2959735;2155190,8019415;2222500,8161655;2300605,8293735;2388235,8415655;2484120,8527415;2588260,8629015;2698750,8721090;2815590,8804275;2950210,8879205;3090545,8941435;3235960,8990965;3383915,9027160;3533775,9050655;3683635,9061450;3833495,9059545;3982085,9044305;4129405,9016365;4274820,8975725;4416425,8921750;4553585,8855710;4681855,8778875;4796155,8696325;4904740,8602980;5006340,8499475;5100320,8385175;5184775,8260715;5259070,8125460;5363845,7889240;4570095,7776210;4486275,7917180;4385945,8032750;4272280,8126730;4145915,8201025;4011295,8254365;3870325,8286115;3724275,8296910;3576320,8286115;3432810,8254365;3298825,8201025;3176270,8126730;3061970,8032750;2962275,7917180;2877820,7776210;5292725,3456940;5363845,3454400;4565650,3896995;3296285,7516495;3383915,7628255;3503295,7711440;3653155,7757795;3807460,7750810;3953510,7684770;4058920,7593965;4135755,74745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DB4F2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27910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96D28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BA513B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6F253C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84121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B7DE2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AD2E63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7D6E0F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8034E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7B247D" w14:textId="77777777" w:rsidR="00777664" w:rsidRDefault="0072279E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6D33B8A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440F35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C4C58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DB5D74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F9D240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A7AED5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8EF03B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46D207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982A76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45C18A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C2A34B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34B12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27D4EBB" w14:textId="77777777" w:rsidR="00777664" w:rsidRDefault="004031BC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8CFA1" wp14:editId="26561F62">
                <wp:simplePos x="0" y="0"/>
                <wp:positionH relativeFrom="column">
                  <wp:posOffset>992188</wp:posOffset>
                </wp:positionH>
                <wp:positionV relativeFrom="paragraph">
                  <wp:posOffset>112712</wp:posOffset>
                </wp:positionV>
                <wp:extent cx="4561951" cy="421957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951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3468" w14:textId="14A1E21C" w:rsidR="0018419C" w:rsidRDefault="004031BC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3B719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Nabór – </w:t>
                            </w:r>
                            <w:r w:rsidR="0018419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Wydarzenie na żywo dla kandydatów</w:t>
                            </w:r>
                          </w:p>
                          <w:p w14:paraId="216BF9CE" w14:textId="2D2971DE" w:rsidR="00EA48BE" w:rsidRPr="003B7190" w:rsidRDefault="00EA48BE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13 maja 2021</w:t>
                            </w:r>
                          </w:p>
                          <w:p w14:paraId="100D1444" w14:textId="77777777" w:rsidR="004031BC" w:rsidRPr="004031BC" w:rsidRDefault="004031B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4031BC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8CFA1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style="position:absolute;margin-left:78.15pt;margin-top:8.85pt;width:359.2pt;height:3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" filled="f" stroked="f" strokeweight=".5pt">
                <v:textbox>
                  <w:txbxContent>
                    <w:p w14:paraId="356B3468" w14:textId="14A1E21C" w:rsidR="0018419C" w:rsidRDefault="004031BC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 w:rsidRPr="003B7190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 xml:space="preserve">Nabór – </w:t>
                      </w:r>
                      <w:r w:rsidR="0018419C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Wydarzenie na żywo dla kandydatów</w:t>
                      </w:r>
                    </w:p>
                    <w:p w14:paraId="216BF9CE" w14:textId="2D2971DE" w:rsidR="00EA48BE" w:rsidRPr="003B7190" w:rsidRDefault="00EA48BE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13 maja 2021</w:t>
                      </w:r>
                    </w:p>
                    <w:p w14:paraId="100D1444" w14:textId="77777777" w:rsidR="004031BC" w:rsidRPr="004031BC" w:rsidRDefault="004031BC">
                      <w:pPr>
                        <w:rPr>
                          <w:rFonts w:ascii="Calibri" w:hAnsi="Calibri"/>
                          <w:b/>
                        </w:rPr>
                      </w:pPr>
                      <w:r w:rsidRPr="004031BC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4237D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663AF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F1884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405BE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B5C6DA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3E876B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81E2C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8AD9A7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70CC84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06C83A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E0407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B9B8F9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9E08A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1BA67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DCD724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DA6DCC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5715C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8F16F7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14E28F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E861B1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CA244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DDEF3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F2DDD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DA6BC1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08B6C2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FC179F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C7122D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519234" w14:textId="77777777" w:rsidR="00777664" w:rsidRDefault="0072279E">
      <w:pPr>
        <w:pStyle w:val="Tekstpodstawowy"/>
        <w:rPr>
          <w:rFonts w:ascii="Times New Roman"/>
          <w:sz w:val="20"/>
        </w:rPr>
      </w:pPr>
      <w:r w:rsidRPr="0072279E">
        <w:rPr>
          <w:rFonts w:ascii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1FF61F3" wp14:editId="7D5D6C5C">
            <wp:simplePos x="0" y="0"/>
            <wp:positionH relativeFrom="margin">
              <wp:posOffset>-10795</wp:posOffset>
            </wp:positionH>
            <wp:positionV relativeFrom="margin">
              <wp:posOffset>8432646</wp:posOffset>
            </wp:positionV>
            <wp:extent cx="6217920" cy="8636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2AC6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7CF19D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34DFA16" w14:textId="77777777" w:rsidR="00833606" w:rsidRDefault="00833606">
      <w:pPr>
        <w:rPr>
          <w:rFonts w:ascii="Calibri" w:eastAsia="Times New Roman" w:hAnsi="Calibri" w:cs="Times New Roman"/>
          <w:color w:val="2A2835"/>
          <w:sz w:val="20"/>
          <w:lang w:eastAsia="pl-PL"/>
        </w:rPr>
      </w:pPr>
      <w:r>
        <w:br w:type="page"/>
      </w:r>
    </w:p>
    <w:p w14:paraId="218006F8" w14:textId="77777777" w:rsidR="0072279E" w:rsidRDefault="0072279E" w:rsidP="0072279E">
      <w:pPr>
        <w:pStyle w:val="DataNV"/>
        <w:ind w:firstLine="6804"/>
        <w:jc w:val="left"/>
      </w:pPr>
    </w:p>
    <w:p w14:paraId="47981DED" w14:textId="03066C4E" w:rsidR="0072279E" w:rsidRPr="0059789C" w:rsidRDefault="00B771C5" w:rsidP="0072279E">
      <w:pPr>
        <w:pStyle w:val="DataNV"/>
        <w:ind w:firstLine="6804"/>
        <w:jc w:val="left"/>
      </w:pPr>
      <w:r>
        <w:t>Katowice</w:t>
      </w:r>
      <w:r w:rsidR="0072279E" w:rsidRPr="0059789C">
        <w:t xml:space="preserve">, </w:t>
      </w:r>
      <w:r w:rsidR="0018419C">
        <w:t>05.05.2021</w:t>
      </w:r>
      <w:r w:rsidR="0072279E" w:rsidRPr="0059789C">
        <w:t xml:space="preserve"> r.</w:t>
      </w:r>
    </w:p>
    <w:p w14:paraId="0E8E4722" w14:textId="50553A35" w:rsidR="0072279E" w:rsidRDefault="0072279E" w:rsidP="0072279E">
      <w:pPr>
        <w:pStyle w:val="DataNV"/>
      </w:pPr>
    </w:p>
    <w:p w14:paraId="70A6ED6D" w14:textId="77777777" w:rsidR="00810EF8" w:rsidRPr="00FB212F" w:rsidRDefault="00810EF8" w:rsidP="0072279E">
      <w:pPr>
        <w:pStyle w:val="DataNV"/>
      </w:pPr>
    </w:p>
    <w:p w14:paraId="034B9C4D" w14:textId="77777777" w:rsidR="0072279E" w:rsidRPr="00564A9F" w:rsidRDefault="0072279E" w:rsidP="0072279E">
      <w:pPr>
        <w:pStyle w:val="PowitanieNV"/>
      </w:pPr>
      <w:r w:rsidRPr="00FB212F">
        <w:t>Szanowni Państwo!</w:t>
      </w:r>
    </w:p>
    <w:p w14:paraId="1DBE741B" w14:textId="01582335" w:rsidR="008F3866" w:rsidRDefault="0018419C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 w:rsidRPr="00810EF8">
        <w:rPr>
          <w:color w:val="2A2835" w:themeColor="text1"/>
        </w:rPr>
        <w:t xml:space="preserve">Zapraszamy Państwa na wydarzenie na żywo, na którym zaprezentujemy </w:t>
      </w:r>
      <w:r w:rsidR="00111AE7">
        <w:rPr>
          <w:color w:val="2A2835" w:themeColor="text1"/>
        </w:rPr>
        <w:t>proces rekrutacji do szkół ponadpodstawo</w:t>
      </w:r>
      <w:r w:rsidR="00B771C5">
        <w:rPr>
          <w:color w:val="2A2835" w:themeColor="text1"/>
        </w:rPr>
        <w:t>wych</w:t>
      </w:r>
      <w:r w:rsidR="00111AE7">
        <w:rPr>
          <w:color w:val="2A2835" w:themeColor="text1"/>
        </w:rPr>
        <w:t xml:space="preserve"> w oparciu o system </w:t>
      </w:r>
      <w:r w:rsidRPr="00810EF8">
        <w:rPr>
          <w:color w:val="2A2835" w:themeColor="text1"/>
        </w:rPr>
        <w:t>firmy VULCAN. Podczas prezentacji opowiemy kandydatom</w:t>
      </w:r>
      <w:r w:rsidR="00111AE7">
        <w:rPr>
          <w:color w:val="2A2835" w:themeColor="text1"/>
        </w:rPr>
        <w:t>,</w:t>
      </w:r>
      <w:r w:rsidRPr="00810EF8">
        <w:rPr>
          <w:color w:val="2A2835" w:themeColor="text1"/>
        </w:rPr>
        <w:t xml:space="preserve"> jak wygląda tegoroczny harmonogram</w:t>
      </w:r>
      <w:r w:rsidR="00D07F9B">
        <w:rPr>
          <w:color w:val="2A2835" w:themeColor="text1"/>
        </w:rPr>
        <w:t xml:space="preserve"> naboru, na co zwrócić szczególną uwagę</w:t>
      </w:r>
      <w:r w:rsidR="00111AE7">
        <w:rPr>
          <w:color w:val="2A2835" w:themeColor="text1"/>
        </w:rPr>
        <w:t xml:space="preserve">, jakie dokumenty dostarczają kandydaci do szkół. </w:t>
      </w:r>
      <w:r w:rsidRPr="00810EF8">
        <w:rPr>
          <w:color w:val="2A2835" w:themeColor="text1"/>
        </w:rPr>
        <w:t>Przejdziemy również przez proces wyboru placówek oraz podpisywania elektronicznego wniosk</w:t>
      </w:r>
      <w:r w:rsidR="007B4FB2">
        <w:rPr>
          <w:color w:val="2A2835" w:themeColor="text1"/>
        </w:rPr>
        <w:t>u.</w:t>
      </w:r>
      <w:r w:rsidR="008F3866">
        <w:rPr>
          <w:color w:val="2A2835" w:themeColor="text1"/>
        </w:rPr>
        <w:t xml:space="preserve"> </w:t>
      </w:r>
    </w:p>
    <w:p w14:paraId="6ACCDF5F" w14:textId="2D8913E6" w:rsidR="007B643A" w:rsidRPr="00810EF8" w:rsidRDefault="008F3866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>
        <w:rPr>
          <w:color w:val="2A2835" w:themeColor="text1"/>
        </w:rPr>
        <w:t xml:space="preserve">Wydarzenie rozpocznie się </w:t>
      </w:r>
      <w:r w:rsidRPr="008F3866">
        <w:rPr>
          <w:b/>
          <w:bCs/>
          <w:color w:val="2A2835" w:themeColor="text1"/>
        </w:rPr>
        <w:t>13 maja 2021 r. o godzinie 17:00</w:t>
      </w:r>
      <w:r>
        <w:rPr>
          <w:b/>
          <w:bCs/>
          <w:color w:val="2A2835" w:themeColor="text1"/>
        </w:rPr>
        <w:t xml:space="preserve">,  </w:t>
      </w:r>
      <w:r>
        <w:rPr>
          <w:color w:val="2A2835" w:themeColor="text1"/>
        </w:rPr>
        <w:t>będzie trwać maksymalnie 90 minut.</w:t>
      </w:r>
    </w:p>
    <w:p w14:paraId="7BCB346E" w14:textId="662BB99A" w:rsidR="0018419C" w:rsidRDefault="0018419C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 w:rsidRPr="00810EF8">
        <w:rPr>
          <w:color w:val="2A2835" w:themeColor="text1"/>
        </w:rPr>
        <w:t>W</w:t>
      </w:r>
      <w:r w:rsidR="008F3866">
        <w:rPr>
          <w:color w:val="2A2835" w:themeColor="text1"/>
        </w:rPr>
        <w:t>ebinarium</w:t>
      </w:r>
      <w:r w:rsidRPr="00810EF8">
        <w:rPr>
          <w:color w:val="2A2835" w:themeColor="text1"/>
        </w:rPr>
        <w:t xml:space="preserve"> jest darmowe i dostępne dla wszystkich zainteresowanych bez żadnych ograniczeń. Webinar będzie udostępniony przez stronę rozprowadzającą</w:t>
      </w:r>
      <w:r w:rsidR="000C3562">
        <w:rPr>
          <w:color w:val="2A2835" w:themeColor="text1"/>
        </w:rPr>
        <w:t xml:space="preserve"> </w:t>
      </w:r>
      <w:hyperlink r:id="rId17" w:history="1">
        <w:r w:rsidR="000C3562" w:rsidRPr="00885B1D">
          <w:rPr>
            <w:rStyle w:val="Hipercze"/>
          </w:rPr>
          <w:t>www.vulcan.edu.pl/akcjarekrutacja</w:t>
        </w:r>
      </w:hyperlink>
      <w:r w:rsidRPr="00810EF8">
        <w:rPr>
          <w:color w:val="2A2835" w:themeColor="text1"/>
        </w:rPr>
        <w:t>, któr</w:t>
      </w:r>
      <w:r w:rsidR="00D07F9B">
        <w:rPr>
          <w:color w:val="2A2835" w:themeColor="text1"/>
        </w:rPr>
        <w:t>a</w:t>
      </w:r>
      <w:r w:rsidRPr="00810EF8">
        <w:rPr>
          <w:color w:val="2A2835" w:themeColor="text1"/>
        </w:rPr>
        <w:t xml:space="preserve"> przekieruje </w:t>
      </w:r>
      <w:r w:rsidR="00810EF8">
        <w:rPr>
          <w:color w:val="2A2835" w:themeColor="text1"/>
        </w:rPr>
        <w:t>kandydatów na właściwe wydarzenie</w:t>
      </w:r>
      <w:r w:rsidR="008F3866">
        <w:rPr>
          <w:color w:val="2A2835" w:themeColor="text1"/>
        </w:rPr>
        <w:t xml:space="preserve"> na serwisie YouTube.</w:t>
      </w:r>
    </w:p>
    <w:p w14:paraId="7D585388" w14:textId="2349FE06" w:rsidR="00810EF8" w:rsidRDefault="00810EF8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>
        <w:rPr>
          <w:color w:val="2A2835" w:themeColor="text1"/>
        </w:rPr>
        <w:t>Prosimy Państwa o rozpowszechni</w:t>
      </w:r>
      <w:r w:rsidR="000C3562">
        <w:rPr>
          <w:color w:val="2A2835" w:themeColor="text1"/>
        </w:rPr>
        <w:t>a</w:t>
      </w:r>
      <w:r>
        <w:rPr>
          <w:color w:val="2A2835" w:themeColor="text1"/>
        </w:rPr>
        <w:t>nie zaproszenia na wydarzenie do możliwie szerokiej grupy odbiorców</w:t>
      </w:r>
      <w:r w:rsidR="000C3562">
        <w:rPr>
          <w:color w:val="2A2835" w:themeColor="text1"/>
        </w:rPr>
        <w:t>,</w:t>
      </w:r>
      <w:r>
        <w:rPr>
          <w:color w:val="2A2835" w:themeColor="text1"/>
        </w:rPr>
        <w:t xml:space="preserve"> np. poprzez umieszczenie zaproszenia na szkolnych witrynach internetowych lub poprzez wiadomość rozesłaną do uczniów za pośrednictwem dziennika elektronicznego. </w:t>
      </w:r>
    </w:p>
    <w:p w14:paraId="2220C209" w14:textId="5DC0A2B1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22E4ED2" w14:textId="1ED80CD8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strony rozprowadzającej:</w:t>
      </w:r>
    </w:p>
    <w:p w14:paraId="2388F78A" w14:textId="617184B9" w:rsidR="00810EF8" w:rsidRDefault="00D706B5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8" w:history="1">
        <w:r w:rsidR="00810EF8" w:rsidRPr="007A2B38">
          <w:rPr>
            <w:rStyle w:val="Hipercze"/>
          </w:rPr>
          <w:t>https://www.vulcan.edu.pl/akcjarekrutacja</w:t>
        </w:r>
      </w:hyperlink>
    </w:p>
    <w:p w14:paraId="5AFD8745" w14:textId="1AE3799A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grafiki z zaproszeniem: (grafika poniżej)</w:t>
      </w:r>
    </w:p>
    <w:p w14:paraId="3309E2DE" w14:textId="34F05109" w:rsidR="00810EF8" w:rsidRDefault="00D706B5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9" w:history="1">
        <w:r w:rsidR="00D07F9B" w:rsidRPr="007A2B38">
          <w:rPr>
            <w:rStyle w:val="Hipercze"/>
          </w:rPr>
          <w:t>https://www.vulcan.edu.pl/vulcang_files/user/baner-wydarzenie-naborowe-system0421.jpg</w:t>
        </w:r>
      </w:hyperlink>
    </w:p>
    <w:p w14:paraId="5ED04547" w14:textId="2BD60F2F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E114FBF" w14:textId="1F2A5D00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Możecie Państwo na własnych stornach internetowych umieścić gotowy kod:</w:t>
      </w:r>
    </w:p>
    <w:p w14:paraId="373E882A" w14:textId="77777777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2E66BD5B" w14:textId="0A1F3FD5" w:rsidR="00810EF8" w:rsidRPr="00D07F9B" w:rsidRDefault="00D07F9B" w:rsidP="00D07F9B">
      <w:pPr>
        <w:rPr>
          <w:rFonts w:ascii="Courier New" w:hAnsi="Courier New" w:cs="Courier New"/>
        </w:rPr>
      </w:pPr>
      <w:r w:rsidRPr="00D07F9B">
        <w:rPr>
          <w:rFonts w:ascii="Courier New" w:hAnsi="Courier New" w:cs="Courier New"/>
        </w:rPr>
        <w:t>&lt;a href="https://www.vulcan.edu.pl/akcjarekrutacja"&gt;&lt;img src="https://www.vulcan.edu.pl/vulcang_files/user/baner-wydarzenie-naborowe-system0421.jpg" alt="Zaproszenie na wydarzenie" width="638" height="293" /&gt;&lt;/a&gt;</w:t>
      </w:r>
    </w:p>
    <w:p w14:paraId="6BE083BA" w14:textId="77777777" w:rsidR="00D07F9B" w:rsidRPr="00D07F9B" w:rsidRDefault="00D07F9B" w:rsidP="00D07F9B">
      <w:pPr>
        <w:rPr>
          <w:rFonts w:ascii="Courier New" w:hAnsi="Courier New" w:cs="Courier New"/>
        </w:rPr>
      </w:pPr>
    </w:p>
    <w:p w14:paraId="4848A181" w14:textId="77777777" w:rsidR="0018419C" w:rsidRPr="00810EF8" w:rsidRDefault="0018419C" w:rsidP="00D07F9B"/>
    <w:p w14:paraId="43C8B856" w14:textId="1BB23BC2" w:rsidR="007B643A" w:rsidRPr="00A3010B" w:rsidRDefault="007B643A" w:rsidP="007B643A">
      <w:pPr>
        <w:pStyle w:val="NumerowanalistaNV"/>
        <w:numPr>
          <w:ilvl w:val="0"/>
          <w:numId w:val="0"/>
        </w:numPr>
        <w:rPr>
          <w:color w:val="2A2835" w:themeColor="text1"/>
          <w:lang w:val="en-US"/>
        </w:rPr>
      </w:pPr>
    </w:p>
    <w:p w14:paraId="56F8A284" w14:textId="06FAB92C" w:rsidR="0072279E" w:rsidRPr="00A3010B" w:rsidRDefault="0072279E" w:rsidP="00953C43">
      <w:pPr>
        <w:pStyle w:val="ZwykytekstVN"/>
        <w:ind w:left="720"/>
        <w:rPr>
          <w:color w:val="2A2835" w:themeColor="text1"/>
          <w:lang w:val="en-US"/>
        </w:rPr>
      </w:pPr>
    </w:p>
    <w:p w14:paraId="1B7F86CF" w14:textId="77777777" w:rsidR="0072279E" w:rsidRPr="00A3010B" w:rsidRDefault="0072279E" w:rsidP="00D07F9B">
      <w:pPr>
        <w:pStyle w:val="PodpisNV"/>
        <w:ind w:firstLine="5812"/>
        <w:jc w:val="left"/>
        <w:rPr>
          <w:color w:val="2A2835" w:themeColor="text1"/>
        </w:rPr>
      </w:pPr>
      <w:r w:rsidRPr="00A3010B">
        <w:rPr>
          <w:color w:val="2A2835" w:themeColor="text1"/>
        </w:rPr>
        <w:t>Z poważaniem</w:t>
      </w:r>
    </w:p>
    <w:p w14:paraId="313C65C7" w14:textId="09DF48F5" w:rsidR="0072279E" w:rsidRDefault="00B771C5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Marzena Dec</w:t>
      </w:r>
    </w:p>
    <w:p w14:paraId="103F2243" w14:textId="64BC23C5" w:rsidR="00D07F9B" w:rsidRDefault="00D07F9B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Konsultant ds. szkoleń i wdrożeń.</w:t>
      </w:r>
    </w:p>
    <w:p w14:paraId="6D91E698" w14:textId="77777777" w:rsidR="00D07F9B" w:rsidRDefault="00D07F9B">
      <w:pPr>
        <w:rPr>
          <w:rFonts w:ascii="Calibri" w:eastAsia="Times New Roman" w:hAnsi="Calibri" w:cs="Times New Roman"/>
          <w:color w:val="2A2835" w:themeColor="text1"/>
          <w:sz w:val="20"/>
          <w:lang w:eastAsia="pl-PL"/>
        </w:rPr>
      </w:pPr>
      <w:r>
        <w:rPr>
          <w:color w:val="2A2835" w:themeColor="text1"/>
        </w:rPr>
        <w:br w:type="page"/>
      </w:r>
    </w:p>
    <w:p w14:paraId="1A9C66FB" w14:textId="114849BC" w:rsidR="00D07F9B" w:rsidRDefault="00D07F9B" w:rsidP="00D07F9B">
      <w:pPr>
        <w:pStyle w:val="PodpisNV"/>
        <w:ind w:firstLine="6804"/>
        <w:jc w:val="left"/>
      </w:pPr>
      <w:r>
        <w:rPr>
          <w:noProof/>
          <w:color w:val="2A2835" w:themeColor="text1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D417629" wp14:editId="12599001">
            <wp:simplePos x="0" y="0"/>
            <wp:positionH relativeFrom="column">
              <wp:posOffset>198120</wp:posOffset>
            </wp:positionH>
            <wp:positionV relativeFrom="paragraph">
              <wp:posOffset>147320</wp:posOffset>
            </wp:positionV>
            <wp:extent cx="6501600" cy="2818800"/>
            <wp:effectExtent l="0" t="0" r="0" b="6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7F9B" w:rsidSect="006D4B53">
      <w:headerReference w:type="default" r:id="rId21"/>
      <w:footerReference w:type="default" r:id="rId22"/>
      <w:pgSz w:w="11910" w:h="16840"/>
      <w:pgMar w:top="1240" w:right="700" w:bottom="280" w:left="68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72D6" w14:textId="77777777" w:rsidR="00D706B5" w:rsidRDefault="00D706B5" w:rsidP="00B25465">
      <w:r>
        <w:separator/>
      </w:r>
    </w:p>
  </w:endnote>
  <w:endnote w:type="continuationSeparator" w:id="0">
    <w:p w14:paraId="67195253" w14:textId="77777777" w:rsidR="00D706B5" w:rsidRDefault="00D706B5" w:rsidP="00B2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1A8C4" w14:textId="77777777" w:rsidR="004031BC" w:rsidRDefault="004031BC" w:rsidP="0072279E">
    <w:pPr>
      <w:pStyle w:val="Stopka"/>
      <w:tabs>
        <w:tab w:val="clear" w:pos="4536"/>
        <w:tab w:val="clear" w:pos="9072"/>
        <w:tab w:val="left" w:pos="1060"/>
      </w:tabs>
    </w:pPr>
    <w:r>
      <w:tab/>
    </w:r>
    <w:r w:rsidRPr="001C68B2">
      <w:rPr>
        <w:rFonts w:ascii="Calibri Light" w:hAnsi="Calibri Light" w:cs="Calibri Light"/>
        <w:noProof/>
        <w:color w:val="2A2835"/>
        <w:sz w:val="16"/>
        <w:szCs w:val="16"/>
      </w:rPr>
      <w:drawing>
        <wp:inline distT="0" distB="0" distL="0" distR="0" wp14:anchorId="4B3E777E" wp14:editId="367AF677">
          <wp:extent cx="6191250" cy="598469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598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6987" w14:textId="77777777" w:rsidR="00D706B5" w:rsidRDefault="00D706B5" w:rsidP="00B25465">
      <w:r>
        <w:separator/>
      </w:r>
    </w:p>
  </w:footnote>
  <w:footnote w:type="continuationSeparator" w:id="0">
    <w:p w14:paraId="47546A22" w14:textId="77777777" w:rsidR="00D706B5" w:rsidRDefault="00D706B5" w:rsidP="00B25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9DA1" w14:textId="77777777" w:rsidR="004031BC" w:rsidRDefault="004031BC">
    <w:pPr>
      <w:pStyle w:val="Nagwek"/>
    </w:pPr>
    <w:r w:rsidRPr="00FD4F0F">
      <w:rPr>
        <w:noProof/>
      </w:rPr>
      <w:drawing>
        <wp:inline distT="0" distB="0" distL="0" distR="0" wp14:anchorId="5CE51858" wp14:editId="5BE3BFB5">
          <wp:extent cx="1500378" cy="523875"/>
          <wp:effectExtent l="0" t="0" r="508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800" cy="52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2D311C" w14:textId="77777777" w:rsidR="004031BC" w:rsidRDefault="004031BC" w:rsidP="0072279E">
    <w:pPr>
      <w:pStyle w:val="Nagwek"/>
      <w:tabs>
        <w:tab w:val="clear" w:pos="4536"/>
        <w:tab w:val="clear" w:pos="9072"/>
        <w:tab w:val="left" w:pos="33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21535"/>
    <w:multiLevelType w:val="hybridMultilevel"/>
    <w:tmpl w:val="15AE2CC4"/>
    <w:lvl w:ilvl="0" w:tplc="B89854E2">
      <w:start w:val="1"/>
      <w:numFmt w:val="decimal"/>
      <w:pStyle w:val="NumerowanalistaNV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A1674"/>
    <w:multiLevelType w:val="hybridMultilevel"/>
    <w:tmpl w:val="0AE2E1B2"/>
    <w:lvl w:ilvl="0" w:tplc="917A629E">
      <w:start w:val="1"/>
      <w:numFmt w:val="bullet"/>
      <w:pStyle w:val="Wypunktowanie2NV"/>
      <w:lvlText w:val="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04754D"/>
    <w:multiLevelType w:val="hybridMultilevel"/>
    <w:tmpl w:val="F0B01B18"/>
    <w:lvl w:ilvl="0" w:tplc="025AA9EA">
      <w:start w:val="1"/>
      <w:numFmt w:val="bullet"/>
      <w:pStyle w:val="Wypunktowanie1NV"/>
      <w:lvlText w:val="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43"/>
    <w:rsid w:val="00020AA0"/>
    <w:rsid w:val="00052117"/>
    <w:rsid w:val="000C3562"/>
    <w:rsid w:val="000D5D81"/>
    <w:rsid w:val="00111AE7"/>
    <w:rsid w:val="00125A18"/>
    <w:rsid w:val="001400DF"/>
    <w:rsid w:val="0018419C"/>
    <w:rsid w:val="003B0FD8"/>
    <w:rsid w:val="003B7190"/>
    <w:rsid w:val="003D3237"/>
    <w:rsid w:val="004031BC"/>
    <w:rsid w:val="004A2CC3"/>
    <w:rsid w:val="004F7B04"/>
    <w:rsid w:val="00555FAF"/>
    <w:rsid w:val="005B0E29"/>
    <w:rsid w:val="00626E29"/>
    <w:rsid w:val="006D4B53"/>
    <w:rsid w:val="0072279E"/>
    <w:rsid w:val="00777664"/>
    <w:rsid w:val="007B4FB2"/>
    <w:rsid w:val="007B643A"/>
    <w:rsid w:val="00810EF8"/>
    <w:rsid w:val="00833606"/>
    <w:rsid w:val="008F3866"/>
    <w:rsid w:val="00953C43"/>
    <w:rsid w:val="00982713"/>
    <w:rsid w:val="00A00E1A"/>
    <w:rsid w:val="00A4590C"/>
    <w:rsid w:val="00B25465"/>
    <w:rsid w:val="00B25EC6"/>
    <w:rsid w:val="00B771C5"/>
    <w:rsid w:val="00B92C1B"/>
    <w:rsid w:val="00C53B0F"/>
    <w:rsid w:val="00CB0357"/>
    <w:rsid w:val="00D07F9B"/>
    <w:rsid w:val="00D514DB"/>
    <w:rsid w:val="00D706B5"/>
    <w:rsid w:val="00D80F5F"/>
    <w:rsid w:val="00DC646E"/>
    <w:rsid w:val="00E91AA9"/>
    <w:rsid w:val="00EA48BE"/>
    <w:rsid w:val="00F5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18171"/>
  <w15:docId w15:val="{7A15C457-4125-41FF-8384-7D92B5D2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Gill Sans MT" w:eastAsia="Gill Sans MT" w:hAnsi="Gill Sans MT" w:cs="Gill Sans M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5465"/>
    <w:rPr>
      <w:rFonts w:ascii="Gill Sans MT" w:eastAsia="Gill Sans MT" w:hAnsi="Gill Sans MT" w:cs="Gill Sans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5465"/>
    <w:rPr>
      <w:rFonts w:ascii="Gill Sans MT" w:eastAsia="Gill Sans MT" w:hAnsi="Gill Sans MT" w:cs="Gill Sans MT"/>
      <w:lang w:val="pl-PL"/>
    </w:rPr>
  </w:style>
  <w:style w:type="character" w:styleId="Hipercze">
    <w:name w:val="Hyperlink"/>
    <w:aliases w:val="Hiperłącze NV"/>
    <w:basedOn w:val="Domylnaczcionkaakapitu"/>
    <w:rsid w:val="0072279E"/>
    <w:rPr>
      <w:rFonts w:ascii="Calibri" w:hAnsi="Calibri"/>
      <w:color w:val="2A2835"/>
      <w:sz w:val="20"/>
      <w:u w:val="single"/>
      <w:lang w:val="pl-PL"/>
    </w:rPr>
  </w:style>
  <w:style w:type="paragraph" w:customStyle="1" w:styleId="PowitanieNV">
    <w:name w:val="Powitanie NV"/>
    <w:basedOn w:val="Tekstpodstawowy"/>
    <w:qFormat/>
    <w:rsid w:val="0072279E"/>
    <w:pPr>
      <w:widowControl/>
      <w:suppressAutoHyphens/>
      <w:autoSpaceDE/>
      <w:autoSpaceDN/>
    </w:pPr>
    <w:rPr>
      <w:rFonts w:ascii="Calibri Light" w:eastAsia="Times New Roman" w:hAnsi="Calibri Light" w:cs="Times New Roman"/>
      <w:b/>
      <w:color w:val="2A2835"/>
      <w:sz w:val="32"/>
      <w:szCs w:val="22"/>
      <w:lang w:eastAsia="pl-PL"/>
    </w:rPr>
  </w:style>
  <w:style w:type="paragraph" w:customStyle="1" w:styleId="ZwykytekstVN">
    <w:name w:val="Zwykły tekst VN"/>
    <w:basedOn w:val="Tekstpodstawowy"/>
    <w:qFormat/>
    <w:rsid w:val="0072279E"/>
    <w:pPr>
      <w:widowControl/>
      <w:suppressAutoHyphens/>
      <w:autoSpaceDE/>
      <w:autoSpaceDN/>
      <w:spacing w:before="12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1NV">
    <w:name w:val="Wypunktowanie 1 NV"/>
    <w:basedOn w:val="Tekstpodstawowy"/>
    <w:qFormat/>
    <w:rsid w:val="0072279E"/>
    <w:pPr>
      <w:widowControl/>
      <w:numPr>
        <w:numId w:val="1"/>
      </w:numPr>
      <w:suppressAutoHyphens/>
      <w:autoSpaceDE/>
      <w:autoSpaceDN/>
      <w:spacing w:before="120"/>
      <w:ind w:left="36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2NV">
    <w:name w:val="Wypunktowanie 2 NV"/>
    <w:basedOn w:val="Tekstpodstawowy"/>
    <w:qFormat/>
    <w:rsid w:val="0072279E"/>
    <w:pPr>
      <w:widowControl/>
      <w:numPr>
        <w:numId w:val="3"/>
      </w:numPr>
      <w:suppressAutoHyphens/>
      <w:autoSpaceDE/>
      <w:autoSpaceDN/>
      <w:spacing w:before="120"/>
      <w:ind w:left="1068"/>
    </w:pPr>
    <w:rPr>
      <w:rFonts w:ascii="Calibri" w:eastAsia="Times New Roman" w:hAnsi="Calibri" w:cs="Times New Roman"/>
      <w:color w:val="4B4B4B"/>
      <w:sz w:val="20"/>
      <w:szCs w:val="22"/>
      <w:lang w:eastAsia="pl-PL"/>
    </w:rPr>
  </w:style>
  <w:style w:type="character" w:customStyle="1" w:styleId="tekstwyrnionyNV">
    <w:name w:val="tekst wyróżniony NV"/>
    <w:basedOn w:val="Domylnaczcionkaakapitu"/>
    <w:uiPriority w:val="1"/>
    <w:qFormat/>
    <w:rsid w:val="0072279E"/>
    <w:rPr>
      <w:rFonts w:ascii="Calibri" w:hAnsi="Calibri"/>
      <w:b w:val="0"/>
      <w:color w:val="E33F4A"/>
      <w:sz w:val="20"/>
      <w:lang w:val="pl-PL"/>
    </w:rPr>
  </w:style>
  <w:style w:type="paragraph" w:customStyle="1" w:styleId="DataNV">
    <w:name w:val="Data NV"/>
    <w:basedOn w:val="Tekstpodstawowy"/>
    <w:qFormat/>
    <w:rsid w:val="0072279E"/>
    <w:pPr>
      <w:widowControl/>
      <w:autoSpaceDE/>
      <w:autoSpaceDN/>
      <w:jc w:val="right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PodpisNV">
    <w:name w:val="Podpis NV"/>
    <w:basedOn w:val="ZwykytekstVN"/>
    <w:qFormat/>
    <w:rsid w:val="0072279E"/>
    <w:pPr>
      <w:jc w:val="right"/>
    </w:pPr>
  </w:style>
  <w:style w:type="paragraph" w:customStyle="1" w:styleId="NumerowanalistaNV">
    <w:name w:val="Numerowana lista NV"/>
    <w:basedOn w:val="ZwykytekstVN"/>
    <w:qFormat/>
    <w:rsid w:val="0072279E"/>
    <w:pPr>
      <w:numPr>
        <w:numId w:val="2"/>
      </w:numPr>
      <w:ind w:left="357" w:hanging="357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10EF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F3866"/>
    <w:rPr>
      <w:color w:val="B21A2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vulcan.edu.pl/akcjarekrutacj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vulcan.edu.pl/akcjarekrutac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vulcan.edu.pl/vulcang_files/user/baner-wydarzenie-naborowe-system04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MARTA\MARKA\_A%20NOWYwizerunek%200120\papier%20listowy\vulcan_papier_okladka_mail%200820%20szablon.dotx" TargetMode="External"/></Relationships>
</file>

<file path=word/theme/theme1.xml><?xml version="1.0" encoding="utf-8"?>
<a:theme xmlns:a="http://schemas.openxmlformats.org/drawingml/2006/main" name="Office Theme">
  <a:themeElements>
    <a:clrScheme name="VULCAN nowy 0820">
      <a:dk1>
        <a:srgbClr val="2A2835"/>
      </a:dk1>
      <a:lt1>
        <a:srgbClr val="FFFFFF"/>
      </a:lt1>
      <a:dk2>
        <a:srgbClr val="2A2835"/>
      </a:dk2>
      <a:lt2>
        <a:srgbClr val="FFFFFF"/>
      </a:lt2>
      <a:accent1>
        <a:srgbClr val="E33F4A"/>
      </a:accent1>
      <a:accent2>
        <a:srgbClr val="A41822"/>
      </a:accent2>
      <a:accent3>
        <a:srgbClr val="B2AABE"/>
      </a:accent3>
      <a:accent4>
        <a:srgbClr val="F0989E"/>
      </a:accent4>
      <a:accent5>
        <a:srgbClr val="666181"/>
      </a:accent5>
      <a:accent6>
        <a:srgbClr val="D5D4DE"/>
      </a:accent6>
      <a:hlink>
        <a:srgbClr val="B21A25"/>
      </a:hlink>
      <a:folHlink>
        <a:srgbClr val="B21A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DD922B-CD0A-B44C-BEE5-2A5371DF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vulcan_papier_okladka_mail 0820 szablon</Template>
  <TotalTime>24</TotalTime>
  <Pages>3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Maj</dc:creator>
  <cp:lastModifiedBy>Marzena Dec</cp:lastModifiedBy>
  <cp:revision>9</cp:revision>
  <dcterms:created xsi:type="dcterms:W3CDTF">2021-05-04T10:13:00Z</dcterms:created>
  <dcterms:modified xsi:type="dcterms:W3CDTF">2021-05-06T05:59:00Z</dcterms:modified>
</cp:coreProperties>
</file>